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DF5" w:rsidRDefault="00017AEE" w:rsidP="00715AF1">
      <w:pPr>
        <w:jc w:val="center"/>
      </w:pPr>
      <w:r>
        <w:rPr>
          <w:noProof/>
          <w:lang w:val="fr-LU" w:eastAsia="fr-LU"/>
        </w:rPr>
        <w:drawing>
          <wp:inline distT="0" distB="0" distL="0" distR="0">
            <wp:extent cx="3134237" cy="272415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Be Gold convention.jpe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276" cy="273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AF1" w:rsidRDefault="00715AF1" w:rsidP="00715AF1">
      <w:pPr>
        <w:jc w:val="center"/>
      </w:pPr>
    </w:p>
    <w:p w:rsidR="00715AF1" w:rsidRPr="00A41914" w:rsidRDefault="00715AF1" w:rsidP="00715AF1">
      <w:pPr>
        <w:jc w:val="center"/>
        <w:rPr>
          <w:b/>
          <w:sz w:val="96"/>
          <w:szCs w:val="96"/>
        </w:rPr>
      </w:pPr>
    </w:p>
    <w:p w:rsidR="00715AF1" w:rsidRPr="00DF57C8" w:rsidRDefault="0028702F" w:rsidP="00715AF1">
      <w:pPr>
        <w:jc w:val="center"/>
        <w:rPr>
          <w:b/>
          <w:sz w:val="72"/>
          <w:szCs w:val="72"/>
          <w:lang w:val="nl-BE"/>
        </w:rPr>
      </w:pPr>
      <w:r w:rsidRPr="00DF57C8">
        <w:rPr>
          <w:b/>
          <w:sz w:val="72"/>
          <w:szCs w:val="72"/>
          <w:lang w:val="nl-BE"/>
        </w:rPr>
        <w:t>AANVRAAGFORMULIER</w:t>
      </w:r>
    </w:p>
    <w:p w:rsidR="00715AF1" w:rsidRPr="00DF57C8" w:rsidRDefault="00715AF1" w:rsidP="00715AF1">
      <w:pPr>
        <w:jc w:val="center"/>
        <w:rPr>
          <w:b/>
          <w:sz w:val="96"/>
          <w:szCs w:val="96"/>
          <w:lang w:val="nl-BE"/>
        </w:rPr>
      </w:pPr>
    </w:p>
    <w:p w:rsidR="005A1AFC" w:rsidRPr="00DF57C8" w:rsidRDefault="00715AF1" w:rsidP="00715AF1">
      <w:pPr>
        <w:jc w:val="center"/>
        <w:rPr>
          <w:b/>
          <w:sz w:val="96"/>
          <w:szCs w:val="96"/>
          <w:lang w:val="nl-BE"/>
        </w:rPr>
      </w:pPr>
      <w:r w:rsidRPr="00DF57C8">
        <w:rPr>
          <w:b/>
          <w:sz w:val="96"/>
          <w:szCs w:val="96"/>
          <w:lang w:val="nl-BE"/>
        </w:rPr>
        <w:t>201</w:t>
      </w:r>
      <w:r w:rsidR="007E2B76" w:rsidRPr="00DF57C8">
        <w:rPr>
          <w:b/>
          <w:sz w:val="96"/>
          <w:szCs w:val="96"/>
          <w:lang w:val="nl-BE"/>
        </w:rPr>
        <w:t>8</w:t>
      </w:r>
    </w:p>
    <w:p w:rsidR="005A1AFC" w:rsidRPr="00DF57C8" w:rsidRDefault="005A1AFC">
      <w:pPr>
        <w:rPr>
          <w:b/>
          <w:sz w:val="24"/>
          <w:szCs w:val="24"/>
          <w:lang w:val="nl-BE"/>
        </w:rPr>
      </w:pPr>
    </w:p>
    <w:p w:rsidR="00174499" w:rsidRPr="00DF57C8" w:rsidRDefault="00174499" w:rsidP="005A1AFC">
      <w:pPr>
        <w:jc w:val="center"/>
        <w:rPr>
          <w:color w:val="8DB3E2" w:themeColor="text2" w:themeTint="66"/>
          <w:sz w:val="44"/>
          <w:szCs w:val="44"/>
          <w:lang w:val="nl-BE"/>
        </w:rPr>
      </w:pPr>
    </w:p>
    <w:p w:rsidR="0071208F" w:rsidRDefault="0071208F" w:rsidP="005A1AFC">
      <w:pPr>
        <w:jc w:val="center"/>
        <w:rPr>
          <w:color w:val="8DB3E2" w:themeColor="text2" w:themeTint="66"/>
          <w:sz w:val="44"/>
          <w:szCs w:val="44"/>
          <w:lang w:val="nl-BE"/>
        </w:rPr>
      </w:pPr>
    </w:p>
    <w:p w:rsidR="005A1AFC" w:rsidRPr="009A313D" w:rsidRDefault="0028702F" w:rsidP="005A1AFC">
      <w:pPr>
        <w:jc w:val="center"/>
        <w:rPr>
          <w:color w:val="8DB3E2" w:themeColor="text2" w:themeTint="66"/>
          <w:sz w:val="32"/>
          <w:szCs w:val="32"/>
          <w:lang w:val="nl-BE"/>
        </w:rPr>
      </w:pPr>
      <w:r w:rsidRPr="00435D00">
        <w:rPr>
          <w:color w:val="4F81BD" w:themeColor="accent1"/>
          <w:sz w:val="44"/>
          <w:szCs w:val="44"/>
          <w:lang w:val="nl-BE"/>
        </w:rPr>
        <w:t>INFORMATIEFICHE</w:t>
      </w:r>
    </w:p>
    <w:p w:rsidR="00BC7F7D" w:rsidRPr="009A313D" w:rsidRDefault="0028702F" w:rsidP="00C65631">
      <w:pPr>
        <w:pStyle w:val="Titre2"/>
        <w:rPr>
          <w:b w:val="0"/>
          <w:color w:val="D9D9D9" w:themeColor="background1" w:themeShade="D9"/>
          <w:lang w:val="nl-BE"/>
        </w:rPr>
      </w:pPr>
      <w:r w:rsidRPr="009A313D">
        <w:rPr>
          <w:lang w:val="nl-BE"/>
        </w:rPr>
        <w:t>Benaming van de Sportfederatie</w:t>
      </w:r>
      <w:r w:rsidR="00BA5477" w:rsidRPr="009A313D">
        <w:rPr>
          <w:lang w:val="nl-BE"/>
        </w:rPr>
        <w:t xml:space="preserve">  </w:t>
      </w:r>
      <w:r w:rsidR="005A1AFC" w:rsidRPr="009A313D">
        <w:rPr>
          <w:szCs w:val="32"/>
          <w:lang w:val="nl-BE"/>
        </w:rPr>
        <w:t>:</w:t>
      </w:r>
      <w:r w:rsidR="00BA5477" w:rsidRPr="009A313D">
        <w:rPr>
          <w:lang w:val="nl-BE"/>
        </w:rPr>
        <w:t xml:space="preserve"> </w:t>
      </w:r>
      <w:r w:rsidR="00C65631" w:rsidRPr="009A313D">
        <w:rPr>
          <w:b w:val="0"/>
          <w:color w:val="D9D9D9" w:themeColor="background1" w:themeShade="D9"/>
          <w:lang w:val="nl-BE"/>
        </w:rPr>
        <w:t>……………………………………………………</w:t>
      </w:r>
      <w:r w:rsidR="00F66D8D" w:rsidRPr="009A313D">
        <w:rPr>
          <w:b w:val="0"/>
          <w:color w:val="D9D9D9" w:themeColor="background1" w:themeShade="D9"/>
          <w:lang w:val="nl-BE"/>
        </w:rPr>
        <w:t>..</w:t>
      </w:r>
      <w:r w:rsidR="00C65631" w:rsidRPr="009A313D">
        <w:rPr>
          <w:b w:val="0"/>
          <w:color w:val="D9D9D9" w:themeColor="background1" w:themeShade="D9"/>
          <w:lang w:val="nl-BE"/>
        </w:rPr>
        <w:t>.</w:t>
      </w:r>
      <w:r w:rsidRPr="009A313D">
        <w:rPr>
          <w:b w:val="0"/>
          <w:color w:val="D9D9D9" w:themeColor="background1" w:themeShade="D9"/>
          <w:lang w:val="nl-BE"/>
        </w:rPr>
        <w:t>..............</w:t>
      </w:r>
    </w:p>
    <w:p w:rsidR="00BC7F7D" w:rsidRPr="009A313D" w:rsidRDefault="00C65631" w:rsidP="00C65631">
      <w:pPr>
        <w:pStyle w:val="Titre2"/>
        <w:rPr>
          <w:b w:val="0"/>
          <w:color w:val="D9D9D9" w:themeColor="background1" w:themeShade="D9"/>
          <w:lang w:val="nl-BE"/>
        </w:rPr>
      </w:pPr>
      <w:r w:rsidRPr="009A313D">
        <w:rPr>
          <w:b w:val="0"/>
          <w:color w:val="D9D9D9" w:themeColor="background1" w:themeShade="D9"/>
          <w:lang w:val="nl-BE"/>
        </w:rPr>
        <w:t>………………………………………………………………………………………………………………………</w:t>
      </w:r>
      <w:r w:rsidR="00F66D8D" w:rsidRPr="009A313D">
        <w:rPr>
          <w:b w:val="0"/>
          <w:color w:val="D9D9D9" w:themeColor="background1" w:themeShade="D9"/>
          <w:lang w:val="nl-BE"/>
        </w:rPr>
        <w:t>…</w:t>
      </w:r>
    </w:p>
    <w:p w:rsidR="00BC7F7D" w:rsidRPr="009A313D" w:rsidRDefault="00BA5477" w:rsidP="00C65631">
      <w:pPr>
        <w:pStyle w:val="Titre2"/>
        <w:rPr>
          <w:b w:val="0"/>
          <w:color w:val="D9D9D9" w:themeColor="background1" w:themeShade="D9"/>
          <w:lang w:val="nl-BE"/>
        </w:rPr>
      </w:pPr>
      <w:r w:rsidRPr="009A313D">
        <w:rPr>
          <w:lang w:val="nl-BE"/>
        </w:rPr>
        <w:t xml:space="preserve">Adres </w:t>
      </w:r>
      <w:r w:rsidRPr="009A313D">
        <w:rPr>
          <w:b w:val="0"/>
          <w:lang w:val="nl-BE"/>
        </w:rPr>
        <w:t>:</w:t>
      </w:r>
      <w:r w:rsidR="00C65631" w:rsidRPr="009A313D">
        <w:rPr>
          <w:b w:val="0"/>
          <w:color w:val="D9D9D9" w:themeColor="background1" w:themeShade="D9"/>
          <w:lang w:val="nl-BE"/>
        </w:rPr>
        <w:t>………………………………………………………………………………………………………</w:t>
      </w:r>
      <w:r w:rsidR="00F66D8D" w:rsidRPr="009A313D">
        <w:rPr>
          <w:b w:val="0"/>
          <w:color w:val="D9D9D9" w:themeColor="background1" w:themeShade="D9"/>
          <w:lang w:val="nl-BE"/>
        </w:rPr>
        <w:t>…</w:t>
      </w:r>
      <w:r w:rsidR="0028702F" w:rsidRPr="009A313D">
        <w:rPr>
          <w:b w:val="0"/>
          <w:color w:val="D9D9D9" w:themeColor="background1" w:themeShade="D9"/>
          <w:lang w:val="nl-BE"/>
        </w:rPr>
        <w:t>…..</w:t>
      </w:r>
    </w:p>
    <w:p w:rsidR="00BC7F7D" w:rsidRPr="009A313D" w:rsidRDefault="00C65631" w:rsidP="00C65631">
      <w:pPr>
        <w:pStyle w:val="Titre2"/>
        <w:rPr>
          <w:b w:val="0"/>
          <w:color w:val="D9D9D9" w:themeColor="background1" w:themeShade="D9"/>
          <w:lang w:val="nl-BE"/>
        </w:rPr>
      </w:pPr>
      <w:r w:rsidRPr="009A313D">
        <w:rPr>
          <w:b w:val="0"/>
          <w:color w:val="D9D9D9" w:themeColor="background1" w:themeShade="D9"/>
          <w:lang w:val="nl-BE"/>
        </w:rPr>
        <w:t>………………………………………………………………………………………………………………………</w:t>
      </w:r>
      <w:r w:rsidR="00F66D8D" w:rsidRPr="009A313D">
        <w:rPr>
          <w:b w:val="0"/>
          <w:color w:val="D9D9D9" w:themeColor="background1" w:themeShade="D9"/>
          <w:lang w:val="nl-BE"/>
        </w:rPr>
        <w:t>…</w:t>
      </w:r>
    </w:p>
    <w:p w:rsidR="00C65631" w:rsidRPr="009A313D" w:rsidRDefault="00340D0C" w:rsidP="00C65631">
      <w:pPr>
        <w:pStyle w:val="Titre2"/>
        <w:rPr>
          <w:color w:val="D9D9D9" w:themeColor="background1" w:themeShade="D9"/>
          <w:lang w:val="nl-BE"/>
        </w:rPr>
      </w:pPr>
      <w:r w:rsidRPr="009A313D">
        <w:rPr>
          <w:lang w:val="nl-BE"/>
        </w:rPr>
        <w:t>T</w:t>
      </w:r>
      <w:r w:rsidR="0028702F" w:rsidRPr="009A313D">
        <w:rPr>
          <w:lang w:val="nl-BE"/>
        </w:rPr>
        <w:t>elefoon</w:t>
      </w:r>
      <w:r w:rsidR="00C65631" w:rsidRPr="009A313D">
        <w:rPr>
          <w:lang w:val="nl-BE"/>
        </w:rPr>
        <w:t xml:space="preserve"> :</w:t>
      </w:r>
      <w:r w:rsidR="00C65631" w:rsidRPr="009A313D">
        <w:rPr>
          <w:b w:val="0"/>
          <w:color w:val="D9D9D9" w:themeColor="background1" w:themeShade="D9"/>
          <w:lang w:val="nl-BE"/>
        </w:rPr>
        <w:t>………………………………………………………………………………………..................</w:t>
      </w:r>
      <w:r w:rsidR="00F66D8D" w:rsidRPr="009A313D">
        <w:rPr>
          <w:b w:val="0"/>
          <w:color w:val="D9D9D9" w:themeColor="background1" w:themeShade="D9"/>
          <w:lang w:val="nl-BE"/>
        </w:rPr>
        <w:t>..</w:t>
      </w:r>
      <w:r w:rsidR="0028702F" w:rsidRPr="009A313D">
        <w:rPr>
          <w:b w:val="0"/>
          <w:color w:val="D9D9D9" w:themeColor="background1" w:themeShade="D9"/>
          <w:lang w:val="nl-BE"/>
        </w:rPr>
        <w:t>....</w:t>
      </w:r>
    </w:p>
    <w:p w:rsidR="00C65631" w:rsidRPr="0028702F" w:rsidRDefault="00D83397" w:rsidP="00D83397">
      <w:pPr>
        <w:pStyle w:val="Titre2"/>
        <w:rPr>
          <w:b w:val="0"/>
          <w:color w:val="D9D9D9" w:themeColor="background1" w:themeShade="D9"/>
          <w:lang w:val="nl-BE"/>
        </w:rPr>
      </w:pPr>
      <w:r w:rsidRPr="0028702F">
        <w:rPr>
          <w:lang w:val="nl-BE"/>
        </w:rPr>
        <w:t>N</w:t>
      </w:r>
      <w:r w:rsidR="0028702F" w:rsidRPr="0028702F">
        <w:rPr>
          <w:lang w:val="nl-BE"/>
        </w:rPr>
        <w:t>aa</w:t>
      </w:r>
      <w:r w:rsidR="0028702F">
        <w:rPr>
          <w:lang w:val="nl-BE"/>
        </w:rPr>
        <w:t>m</w:t>
      </w:r>
      <w:r w:rsidR="0028702F" w:rsidRPr="0028702F">
        <w:rPr>
          <w:lang w:val="nl-BE"/>
        </w:rPr>
        <w:t xml:space="preserve"> en voornaam van de </w:t>
      </w:r>
      <w:r w:rsidR="007B64F9">
        <w:rPr>
          <w:lang w:val="nl-BE"/>
        </w:rPr>
        <w:t>voorzitter</w:t>
      </w:r>
      <w:r w:rsidR="0028702F" w:rsidRPr="0028702F">
        <w:rPr>
          <w:lang w:val="nl-BE"/>
        </w:rPr>
        <w:t xml:space="preserve"> van d</w:t>
      </w:r>
      <w:r w:rsidR="0028702F">
        <w:rPr>
          <w:lang w:val="nl-BE"/>
        </w:rPr>
        <w:t>e Federatie</w:t>
      </w:r>
      <w:r w:rsidR="00C65631" w:rsidRPr="0028702F">
        <w:rPr>
          <w:lang w:val="nl-BE"/>
        </w:rPr>
        <w:t> :</w:t>
      </w:r>
      <w:r w:rsidR="007B64F9">
        <w:rPr>
          <w:b w:val="0"/>
          <w:color w:val="D9D9D9" w:themeColor="background1" w:themeShade="D9"/>
          <w:lang w:val="nl-BE"/>
        </w:rPr>
        <w:t>………………………………</w:t>
      </w:r>
    </w:p>
    <w:p w:rsidR="00340D0C" w:rsidRPr="009A313D" w:rsidRDefault="00340D0C" w:rsidP="00340D0C">
      <w:pPr>
        <w:pStyle w:val="Titre2"/>
        <w:rPr>
          <w:b w:val="0"/>
          <w:color w:val="D9D9D9" w:themeColor="background1" w:themeShade="D9"/>
          <w:lang w:val="nl-BE"/>
        </w:rPr>
      </w:pPr>
      <w:r w:rsidRPr="009A313D">
        <w:rPr>
          <w:b w:val="0"/>
          <w:color w:val="D9D9D9" w:themeColor="background1" w:themeShade="D9"/>
          <w:lang w:val="nl-BE"/>
        </w:rPr>
        <w:t>………………………………………………………………………………………………………………………</w:t>
      </w:r>
      <w:r w:rsidR="00F66D8D" w:rsidRPr="009A313D">
        <w:rPr>
          <w:b w:val="0"/>
          <w:color w:val="D9D9D9" w:themeColor="background1" w:themeShade="D9"/>
          <w:lang w:val="nl-BE"/>
        </w:rPr>
        <w:t>…</w:t>
      </w:r>
    </w:p>
    <w:p w:rsidR="00F66D8D" w:rsidRPr="009A313D" w:rsidRDefault="0028702F" w:rsidP="00F66D8D">
      <w:pPr>
        <w:pStyle w:val="Titre2"/>
        <w:rPr>
          <w:b w:val="0"/>
          <w:color w:val="D9D9D9" w:themeColor="background1" w:themeShade="D9"/>
          <w:lang w:val="nl-BE"/>
        </w:rPr>
      </w:pPr>
      <w:r w:rsidRPr="009A313D">
        <w:rPr>
          <w:lang w:val="nl-BE"/>
        </w:rPr>
        <w:t>E</w:t>
      </w:r>
      <w:r w:rsidR="00F66D8D" w:rsidRPr="009A313D">
        <w:rPr>
          <w:lang w:val="nl-BE"/>
        </w:rPr>
        <w:t>mail :</w:t>
      </w:r>
      <w:r w:rsidR="00F66D8D" w:rsidRPr="009A313D">
        <w:rPr>
          <w:b w:val="0"/>
          <w:color w:val="D9D9D9" w:themeColor="background1" w:themeShade="D9"/>
          <w:lang w:val="nl-BE"/>
        </w:rPr>
        <w:t>……………………………………………………………………………………………………………..</w:t>
      </w:r>
    </w:p>
    <w:p w:rsidR="00340D0C" w:rsidRPr="0028702F" w:rsidRDefault="00340D0C" w:rsidP="00340D0C">
      <w:pPr>
        <w:pStyle w:val="Titre2"/>
        <w:rPr>
          <w:b w:val="0"/>
          <w:color w:val="D9D9D9" w:themeColor="background1" w:themeShade="D9"/>
          <w:lang w:val="nl-BE"/>
        </w:rPr>
      </w:pPr>
      <w:r w:rsidRPr="0028702F">
        <w:rPr>
          <w:lang w:val="nl-BE"/>
        </w:rPr>
        <w:t>N</w:t>
      </w:r>
      <w:r w:rsidR="0028702F" w:rsidRPr="0028702F">
        <w:rPr>
          <w:lang w:val="nl-BE"/>
        </w:rPr>
        <w:t>aa</w:t>
      </w:r>
      <w:r w:rsidR="0028702F">
        <w:rPr>
          <w:lang w:val="nl-BE"/>
        </w:rPr>
        <w:t>m</w:t>
      </w:r>
      <w:r w:rsidR="0028702F" w:rsidRPr="0028702F">
        <w:rPr>
          <w:lang w:val="nl-BE"/>
        </w:rPr>
        <w:t xml:space="preserve"> en voornaam van de </w:t>
      </w:r>
      <w:r w:rsidR="007B64F9">
        <w:rPr>
          <w:lang w:val="nl-BE"/>
        </w:rPr>
        <w:t xml:space="preserve">Topsport coördinator </w:t>
      </w:r>
      <w:r w:rsidR="0028702F" w:rsidRPr="0028702F">
        <w:rPr>
          <w:lang w:val="nl-BE"/>
        </w:rPr>
        <w:t xml:space="preserve"> </w:t>
      </w:r>
      <w:r w:rsidR="0028702F">
        <w:rPr>
          <w:lang w:val="nl-BE"/>
        </w:rPr>
        <w:t>van het project</w:t>
      </w:r>
      <w:r w:rsidRPr="0028702F">
        <w:rPr>
          <w:lang w:val="nl-BE"/>
        </w:rPr>
        <w:t> :</w:t>
      </w:r>
      <w:r w:rsidR="007B64F9">
        <w:rPr>
          <w:b w:val="0"/>
          <w:color w:val="D9D9D9" w:themeColor="background1" w:themeShade="D9"/>
          <w:lang w:val="nl-BE"/>
        </w:rPr>
        <w:t>…………….</w:t>
      </w:r>
    </w:p>
    <w:p w:rsidR="00340D0C" w:rsidRPr="00C65631" w:rsidRDefault="00340D0C" w:rsidP="00340D0C">
      <w:pPr>
        <w:pStyle w:val="Titre2"/>
        <w:rPr>
          <w:b w:val="0"/>
          <w:color w:val="D9D9D9" w:themeColor="background1" w:themeShade="D9"/>
        </w:rPr>
      </w:pPr>
      <w:r w:rsidRPr="00C65631">
        <w:rPr>
          <w:b w:val="0"/>
          <w:color w:val="D9D9D9" w:themeColor="background1" w:themeShade="D9"/>
        </w:rPr>
        <w:t>………………………………………………………………………………………………………………………</w:t>
      </w:r>
      <w:r w:rsidR="00F66D8D">
        <w:rPr>
          <w:b w:val="0"/>
          <w:color w:val="D9D9D9" w:themeColor="background1" w:themeShade="D9"/>
        </w:rPr>
        <w:t>…</w:t>
      </w:r>
    </w:p>
    <w:p w:rsidR="00F66D8D" w:rsidRPr="00C65631" w:rsidRDefault="0028702F" w:rsidP="00F66D8D">
      <w:pPr>
        <w:pStyle w:val="Titre2"/>
        <w:ind w:right="-46"/>
        <w:rPr>
          <w:b w:val="0"/>
          <w:color w:val="D9D9D9" w:themeColor="background1" w:themeShade="D9"/>
        </w:rPr>
      </w:pPr>
      <w:r>
        <w:t>E</w:t>
      </w:r>
      <w:r w:rsidR="00F66D8D" w:rsidRPr="00C65631">
        <w:t>mail</w:t>
      </w:r>
      <w:r w:rsidR="00F66D8D">
        <w:t> :</w:t>
      </w:r>
      <w:r w:rsidR="00F66D8D">
        <w:rPr>
          <w:b w:val="0"/>
          <w:color w:val="D9D9D9" w:themeColor="background1" w:themeShade="D9"/>
        </w:rPr>
        <w:t>……………………………………………………………………………………………………………..</w:t>
      </w:r>
    </w:p>
    <w:p w:rsidR="00D83397" w:rsidRDefault="0028702F" w:rsidP="00D83397">
      <w:pPr>
        <w:pStyle w:val="Titre2"/>
      </w:pPr>
      <w:proofErr w:type="spellStart"/>
      <w:r>
        <w:t>Bankrekeningnummer</w:t>
      </w:r>
      <w:proofErr w:type="spellEnd"/>
      <w:r w:rsidR="00D83397">
        <w:t> :</w:t>
      </w:r>
    </w:p>
    <w:p w:rsidR="00340D0C" w:rsidRPr="00340D0C" w:rsidRDefault="00340D0C" w:rsidP="00340D0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</w:tblGrid>
      <w:tr w:rsidR="00FB2595" w:rsidTr="00B5688C">
        <w:trPr>
          <w:trHeight w:val="510"/>
        </w:trPr>
        <w:tc>
          <w:tcPr>
            <w:tcW w:w="508" w:type="dxa"/>
            <w:vAlign w:val="center"/>
          </w:tcPr>
          <w:p w:rsidR="00FB2595" w:rsidRPr="00187499" w:rsidRDefault="00FB2595" w:rsidP="00B5688C">
            <w:pPr>
              <w:pStyle w:val="Titre2"/>
              <w:outlineLvl w:val="1"/>
              <w:rPr>
                <w:sz w:val="32"/>
                <w:szCs w:val="32"/>
              </w:rPr>
            </w:pPr>
            <w:r w:rsidRPr="00187499">
              <w:rPr>
                <w:sz w:val="32"/>
                <w:szCs w:val="32"/>
              </w:rPr>
              <w:t>B</w:t>
            </w:r>
          </w:p>
        </w:tc>
        <w:tc>
          <w:tcPr>
            <w:tcW w:w="508" w:type="dxa"/>
            <w:vAlign w:val="center"/>
          </w:tcPr>
          <w:p w:rsidR="00FB2595" w:rsidRPr="00187499" w:rsidRDefault="00FB2595" w:rsidP="00B5688C">
            <w:pPr>
              <w:pStyle w:val="Titre2"/>
              <w:outlineLvl w:val="1"/>
              <w:rPr>
                <w:sz w:val="32"/>
                <w:szCs w:val="32"/>
              </w:rPr>
            </w:pPr>
            <w:r w:rsidRPr="00187499">
              <w:rPr>
                <w:sz w:val="32"/>
                <w:szCs w:val="32"/>
              </w:rPr>
              <w:t>E</w:t>
            </w:r>
          </w:p>
        </w:tc>
        <w:tc>
          <w:tcPr>
            <w:tcW w:w="508" w:type="dxa"/>
          </w:tcPr>
          <w:p w:rsidR="00FB2595" w:rsidRDefault="00FB2595" w:rsidP="00B5688C">
            <w:pPr>
              <w:pStyle w:val="Titre2"/>
              <w:outlineLvl w:val="1"/>
            </w:pPr>
          </w:p>
        </w:tc>
        <w:tc>
          <w:tcPr>
            <w:tcW w:w="508" w:type="dxa"/>
            <w:shd w:val="clear" w:color="auto" w:fill="auto"/>
          </w:tcPr>
          <w:p w:rsidR="00FB2595" w:rsidRPr="00D051B2" w:rsidRDefault="00FB2595" w:rsidP="00B5688C">
            <w:pPr>
              <w:pStyle w:val="Titre2"/>
              <w:outlineLvl w:val="1"/>
              <w:rPr>
                <w:color w:val="D9D9D9" w:themeColor="background1" w:themeShade="D9"/>
              </w:rPr>
            </w:pPr>
          </w:p>
        </w:tc>
        <w:tc>
          <w:tcPr>
            <w:tcW w:w="508" w:type="dxa"/>
          </w:tcPr>
          <w:p w:rsidR="00FB2595" w:rsidRDefault="00FB2595" w:rsidP="00B5688C">
            <w:pPr>
              <w:pStyle w:val="Titre2"/>
              <w:outlineLvl w:val="1"/>
            </w:pPr>
          </w:p>
        </w:tc>
        <w:tc>
          <w:tcPr>
            <w:tcW w:w="508" w:type="dxa"/>
          </w:tcPr>
          <w:p w:rsidR="00FB2595" w:rsidRDefault="00FB2595" w:rsidP="00B5688C">
            <w:pPr>
              <w:pStyle w:val="Titre2"/>
              <w:outlineLvl w:val="1"/>
            </w:pPr>
          </w:p>
        </w:tc>
        <w:tc>
          <w:tcPr>
            <w:tcW w:w="508" w:type="dxa"/>
          </w:tcPr>
          <w:p w:rsidR="00FB2595" w:rsidRDefault="00FB2595" w:rsidP="00B5688C">
            <w:pPr>
              <w:pStyle w:val="Titre2"/>
              <w:outlineLvl w:val="1"/>
            </w:pPr>
          </w:p>
        </w:tc>
        <w:tc>
          <w:tcPr>
            <w:tcW w:w="508" w:type="dxa"/>
          </w:tcPr>
          <w:p w:rsidR="00FB2595" w:rsidRDefault="00FB2595" w:rsidP="00B5688C">
            <w:pPr>
              <w:pStyle w:val="Titre2"/>
              <w:outlineLvl w:val="1"/>
            </w:pPr>
          </w:p>
        </w:tc>
        <w:tc>
          <w:tcPr>
            <w:tcW w:w="508" w:type="dxa"/>
          </w:tcPr>
          <w:p w:rsidR="00FB2595" w:rsidRDefault="00FB2595" w:rsidP="00B5688C">
            <w:pPr>
              <w:pStyle w:val="Titre2"/>
              <w:outlineLvl w:val="1"/>
            </w:pPr>
          </w:p>
        </w:tc>
        <w:tc>
          <w:tcPr>
            <w:tcW w:w="508" w:type="dxa"/>
            <w:shd w:val="clear" w:color="auto" w:fill="FFFFFF" w:themeFill="background1"/>
          </w:tcPr>
          <w:p w:rsidR="00FB2595" w:rsidRDefault="00FB2595" w:rsidP="00B5688C">
            <w:pPr>
              <w:pStyle w:val="Titre2"/>
              <w:outlineLvl w:val="1"/>
            </w:pPr>
          </w:p>
        </w:tc>
        <w:tc>
          <w:tcPr>
            <w:tcW w:w="508" w:type="dxa"/>
          </w:tcPr>
          <w:p w:rsidR="00FB2595" w:rsidRDefault="00FB2595" w:rsidP="00B5688C">
            <w:pPr>
              <w:pStyle w:val="Titre2"/>
              <w:outlineLvl w:val="1"/>
            </w:pPr>
          </w:p>
        </w:tc>
        <w:tc>
          <w:tcPr>
            <w:tcW w:w="508" w:type="dxa"/>
            <w:shd w:val="clear" w:color="auto" w:fill="auto"/>
          </w:tcPr>
          <w:p w:rsidR="00FB2595" w:rsidRDefault="00FB2595" w:rsidP="00B5688C">
            <w:pPr>
              <w:pStyle w:val="Titre2"/>
              <w:outlineLvl w:val="1"/>
            </w:pPr>
          </w:p>
        </w:tc>
        <w:tc>
          <w:tcPr>
            <w:tcW w:w="508" w:type="dxa"/>
          </w:tcPr>
          <w:p w:rsidR="00FB2595" w:rsidRDefault="00FB2595" w:rsidP="00B5688C">
            <w:pPr>
              <w:pStyle w:val="Titre2"/>
              <w:outlineLvl w:val="1"/>
            </w:pPr>
          </w:p>
        </w:tc>
        <w:tc>
          <w:tcPr>
            <w:tcW w:w="508" w:type="dxa"/>
          </w:tcPr>
          <w:p w:rsidR="00FB2595" w:rsidRDefault="00FB2595" w:rsidP="00B5688C">
            <w:pPr>
              <w:pStyle w:val="Titre2"/>
              <w:outlineLvl w:val="1"/>
            </w:pPr>
          </w:p>
        </w:tc>
        <w:tc>
          <w:tcPr>
            <w:tcW w:w="508" w:type="dxa"/>
          </w:tcPr>
          <w:p w:rsidR="00FB2595" w:rsidRDefault="00FB2595" w:rsidP="00B5688C">
            <w:pPr>
              <w:pStyle w:val="Titre2"/>
              <w:outlineLvl w:val="1"/>
            </w:pPr>
          </w:p>
        </w:tc>
        <w:tc>
          <w:tcPr>
            <w:tcW w:w="508" w:type="dxa"/>
          </w:tcPr>
          <w:p w:rsidR="00FB2595" w:rsidRDefault="00FB2595" w:rsidP="00B5688C">
            <w:pPr>
              <w:pStyle w:val="Titre2"/>
              <w:outlineLvl w:val="1"/>
            </w:pPr>
          </w:p>
        </w:tc>
      </w:tr>
    </w:tbl>
    <w:p w:rsidR="00D83397" w:rsidRPr="00D83397" w:rsidRDefault="00D83397" w:rsidP="00D83397">
      <w:pPr>
        <w:pStyle w:val="Titre2"/>
      </w:pPr>
    </w:p>
    <w:p w:rsidR="00C65631" w:rsidRPr="0028702F" w:rsidRDefault="0028702F" w:rsidP="00F66D8D">
      <w:pPr>
        <w:pStyle w:val="Titre2"/>
        <w:rPr>
          <w:b w:val="0"/>
          <w:color w:val="D9D9D9" w:themeColor="background1" w:themeShade="D9"/>
          <w:lang w:val="nl-BE"/>
        </w:rPr>
      </w:pPr>
      <w:r>
        <w:rPr>
          <w:lang w:val="nl-BE"/>
        </w:rPr>
        <w:t>Begindatum</w:t>
      </w:r>
      <w:r w:rsidRPr="0028702F">
        <w:rPr>
          <w:lang w:val="nl-BE"/>
        </w:rPr>
        <w:t xml:space="preserve"> van </w:t>
      </w:r>
      <w:r>
        <w:rPr>
          <w:lang w:val="nl-BE"/>
        </w:rPr>
        <w:t>het project</w:t>
      </w:r>
      <w:r w:rsidR="00F66D8D" w:rsidRPr="0028702F">
        <w:rPr>
          <w:lang w:val="nl-BE"/>
        </w:rPr>
        <w:t xml:space="preserve"> : </w:t>
      </w:r>
      <w:r>
        <w:rPr>
          <w:lang w:val="nl-BE"/>
        </w:rPr>
        <w:tab/>
      </w:r>
      <w:r w:rsidR="00970D23" w:rsidRPr="0028702F">
        <w:rPr>
          <w:b w:val="0"/>
          <w:color w:val="D9D9D9" w:themeColor="background1" w:themeShade="D9"/>
          <w:lang w:val="nl-BE"/>
        </w:rPr>
        <w:t>…………… /…………… /…………… </w:t>
      </w:r>
    </w:p>
    <w:p w:rsidR="00970D23" w:rsidRPr="0028702F" w:rsidRDefault="00970D23" w:rsidP="00970D23">
      <w:pPr>
        <w:rPr>
          <w:lang w:val="nl-BE"/>
        </w:rPr>
      </w:pPr>
    </w:p>
    <w:p w:rsidR="00F66D8D" w:rsidRPr="0028702F" w:rsidRDefault="0028702F" w:rsidP="00F66D8D">
      <w:pPr>
        <w:pStyle w:val="Titre2"/>
        <w:rPr>
          <w:b w:val="0"/>
          <w:color w:val="D9D9D9" w:themeColor="background1" w:themeShade="D9"/>
          <w:lang w:val="nl-BE"/>
        </w:rPr>
      </w:pPr>
      <w:r>
        <w:rPr>
          <w:lang w:val="nl-BE"/>
        </w:rPr>
        <w:t>Einddatum van het project</w:t>
      </w:r>
      <w:r w:rsidR="00F66D8D" w:rsidRPr="0028702F">
        <w:rPr>
          <w:lang w:val="nl-BE"/>
        </w:rPr>
        <w:t> :</w:t>
      </w:r>
      <w:r w:rsidR="00970D23" w:rsidRPr="0028702F">
        <w:rPr>
          <w:lang w:val="nl-BE"/>
        </w:rPr>
        <w:t xml:space="preserve">     </w:t>
      </w:r>
      <w:r w:rsidR="00970D23" w:rsidRPr="0028702F">
        <w:rPr>
          <w:b w:val="0"/>
          <w:color w:val="D9D9D9" w:themeColor="background1" w:themeShade="D9"/>
          <w:lang w:val="nl-BE"/>
        </w:rPr>
        <w:t xml:space="preserve"> …………… /…………… /…………… </w:t>
      </w:r>
    </w:p>
    <w:p w:rsidR="00970D23" w:rsidRPr="0028702F" w:rsidRDefault="00970D23" w:rsidP="00970D23">
      <w:pPr>
        <w:rPr>
          <w:lang w:val="nl-BE"/>
        </w:rPr>
      </w:pPr>
    </w:p>
    <w:p w:rsidR="002F2D70" w:rsidRPr="009F4101" w:rsidRDefault="0028702F" w:rsidP="00970D23">
      <w:pPr>
        <w:pStyle w:val="Titre2"/>
        <w:rPr>
          <w:b w:val="0"/>
          <w:color w:val="D9D9D9" w:themeColor="background1" w:themeShade="D9"/>
          <w:lang w:val="nl-BE"/>
        </w:rPr>
      </w:pPr>
      <w:r w:rsidRPr="009F4101">
        <w:rPr>
          <w:lang w:val="nl-BE"/>
        </w:rPr>
        <w:t>Gevraagd bedrag</w:t>
      </w:r>
      <w:r w:rsidR="00970D23" w:rsidRPr="009F4101">
        <w:rPr>
          <w:lang w:val="nl-BE"/>
        </w:rPr>
        <w:t> :</w:t>
      </w:r>
      <w:r w:rsidR="00970D23" w:rsidRPr="009F4101">
        <w:rPr>
          <w:b w:val="0"/>
          <w:color w:val="D9D9D9" w:themeColor="background1" w:themeShade="D9"/>
          <w:lang w:val="nl-BE"/>
        </w:rPr>
        <w:t xml:space="preserve">  ……………………………………</w:t>
      </w:r>
      <w:r w:rsidR="00A41914" w:rsidRPr="009F4101">
        <w:rPr>
          <w:b w:val="0"/>
          <w:color w:val="D9D9D9" w:themeColor="background1" w:themeShade="D9"/>
          <w:lang w:val="nl-BE"/>
        </w:rPr>
        <w:t>€</w:t>
      </w:r>
    </w:p>
    <w:p w:rsidR="002F2D70" w:rsidRPr="009F4101" w:rsidRDefault="002F2D70" w:rsidP="002F2D70">
      <w:pPr>
        <w:rPr>
          <w:rFonts w:asciiTheme="majorHAnsi" w:eastAsiaTheme="majorEastAsia" w:hAnsiTheme="majorHAnsi" w:cstheme="majorBidi"/>
          <w:sz w:val="26"/>
          <w:szCs w:val="26"/>
          <w:lang w:val="nl-BE"/>
        </w:rPr>
      </w:pPr>
      <w:r w:rsidRPr="009F4101">
        <w:rPr>
          <w:lang w:val="nl-BE"/>
        </w:rPr>
        <w:br w:type="page"/>
      </w:r>
    </w:p>
    <w:p w:rsidR="00970D23" w:rsidRPr="00435D00" w:rsidRDefault="0028702F" w:rsidP="002F2D70">
      <w:pPr>
        <w:pStyle w:val="Titre2"/>
        <w:jc w:val="center"/>
        <w:rPr>
          <w:rFonts w:asciiTheme="minorHAnsi" w:hAnsiTheme="minorHAnsi"/>
          <w:b w:val="0"/>
          <w:sz w:val="44"/>
          <w:szCs w:val="44"/>
          <w:lang w:val="nl-BE"/>
        </w:rPr>
      </w:pPr>
      <w:r w:rsidRPr="00435D00">
        <w:rPr>
          <w:rFonts w:asciiTheme="minorHAnsi" w:hAnsiTheme="minorHAnsi"/>
          <w:b w:val="0"/>
          <w:sz w:val="44"/>
          <w:szCs w:val="44"/>
          <w:lang w:val="nl-BE"/>
        </w:rPr>
        <w:lastRenderedPageBreak/>
        <w:t>BESCHRIJVING VAN HET PROJECT</w:t>
      </w:r>
    </w:p>
    <w:p w:rsidR="00FA4391" w:rsidRPr="00435D00" w:rsidRDefault="00FA4391" w:rsidP="00FA4391">
      <w:pPr>
        <w:rPr>
          <w:color w:val="4F81BD" w:themeColor="accent1"/>
          <w:sz w:val="44"/>
          <w:szCs w:val="44"/>
          <w:lang w:val="nl-BE"/>
        </w:rPr>
      </w:pPr>
    </w:p>
    <w:p w:rsidR="008A4E3E" w:rsidRPr="00435D00" w:rsidRDefault="00DF57C8" w:rsidP="00FB2595">
      <w:pPr>
        <w:pStyle w:val="Titre2"/>
        <w:numPr>
          <w:ilvl w:val="0"/>
          <w:numId w:val="3"/>
        </w:numPr>
        <w:jc w:val="both"/>
        <w:rPr>
          <w:lang w:val="nl-BE"/>
        </w:rPr>
      </w:pPr>
      <w:r w:rsidRPr="00435D00">
        <w:rPr>
          <w:lang w:val="nl-BE"/>
        </w:rPr>
        <w:t>Beschrijf kort de</w:t>
      </w:r>
      <w:r w:rsidR="00FB2595" w:rsidRPr="00435D00">
        <w:rPr>
          <w:lang w:val="nl-BE"/>
        </w:rPr>
        <w:t xml:space="preserve"> context </w:t>
      </w:r>
      <w:r w:rsidRPr="00435D00">
        <w:rPr>
          <w:lang w:val="nl-BE"/>
        </w:rPr>
        <w:t xml:space="preserve">van het Be Gold project binnen de topsportpolitiek van uw </w:t>
      </w:r>
      <w:r w:rsidR="00442A4D" w:rsidRPr="00435D00">
        <w:rPr>
          <w:lang w:val="nl-BE"/>
        </w:rPr>
        <w:t>S</w:t>
      </w:r>
      <w:r w:rsidRPr="00435D00">
        <w:rPr>
          <w:lang w:val="nl-BE"/>
        </w:rPr>
        <w:t>portfederatie :</w:t>
      </w:r>
      <w:r w:rsidR="00A41914" w:rsidRPr="00435D00">
        <w:rPr>
          <w:lang w:val="nl-BE"/>
        </w:rPr>
        <w:t xml:space="preserve"> </w:t>
      </w:r>
      <w:r w:rsidR="008A4E3E" w:rsidRPr="00435D00">
        <w:rPr>
          <w:lang w:val="nl-BE"/>
        </w:rPr>
        <w:t xml:space="preserve">  </w:t>
      </w:r>
    </w:p>
    <w:p w:rsidR="008A4E3E" w:rsidRPr="00435D00" w:rsidRDefault="008A4E3E" w:rsidP="008A4E3E">
      <w:pPr>
        <w:rPr>
          <w:color w:val="4F81BD" w:themeColor="accent1"/>
          <w:lang w:val="nl-BE"/>
        </w:rPr>
      </w:pPr>
    </w:p>
    <w:p w:rsidR="008A4E3E" w:rsidRPr="00435D00" w:rsidRDefault="008A4E3E" w:rsidP="008A4E3E">
      <w:pPr>
        <w:rPr>
          <w:color w:val="4F81BD" w:themeColor="accent1"/>
          <w:lang w:val="nl-BE"/>
        </w:rPr>
      </w:pPr>
    </w:p>
    <w:p w:rsidR="008A4E3E" w:rsidRPr="00435D00" w:rsidRDefault="008A4E3E" w:rsidP="008A4E3E">
      <w:pPr>
        <w:rPr>
          <w:color w:val="4F81BD" w:themeColor="accent1"/>
          <w:lang w:val="nl-BE"/>
        </w:rPr>
      </w:pPr>
    </w:p>
    <w:p w:rsidR="008A4E3E" w:rsidRPr="00435D00" w:rsidRDefault="008A4E3E" w:rsidP="008A4E3E">
      <w:pPr>
        <w:rPr>
          <w:color w:val="4F81BD" w:themeColor="accent1"/>
          <w:lang w:val="nl-BE"/>
        </w:rPr>
      </w:pPr>
    </w:p>
    <w:p w:rsidR="008A4E3E" w:rsidRPr="00435D00" w:rsidRDefault="008A4E3E" w:rsidP="008A4E3E">
      <w:pPr>
        <w:rPr>
          <w:color w:val="4F81BD" w:themeColor="accent1"/>
          <w:lang w:val="nl-BE"/>
        </w:rPr>
      </w:pPr>
    </w:p>
    <w:p w:rsidR="00EB1FA1" w:rsidRPr="00435D00" w:rsidRDefault="00EB1FA1" w:rsidP="008A4E3E">
      <w:pPr>
        <w:rPr>
          <w:color w:val="4F81BD" w:themeColor="accent1"/>
          <w:lang w:val="nl-BE"/>
        </w:rPr>
      </w:pPr>
    </w:p>
    <w:p w:rsidR="00EB1FA1" w:rsidRPr="00435D00" w:rsidRDefault="00EB1FA1" w:rsidP="008A4E3E">
      <w:pPr>
        <w:rPr>
          <w:color w:val="4F81BD" w:themeColor="accent1"/>
          <w:lang w:val="nl-BE"/>
        </w:rPr>
      </w:pPr>
    </w:p>
    <w:p w:rsidR="008A4E3E" w:rsidRPr="00435D00" w:rsidRDefault="008A4E3E" w:rsidP="008A4E3E">
      <w:pPr>
        <w:rPr>
          <w:color w:val="4F81BD" w:themeColor="accent1"/>
          <w:lang w:val="nl-BE"/>
        </w:rPr>
      </w:pPr>
    </w:p>
    <w:p w:rsidR="008A4E3E" w:rsidRPr="00435D00" w:rsidRDefault="008A4E3E" w:rsidP="008A4E3E">
      <w:pPr>
        <w:rPr>
          <w:color w:val="4F81BD" w:themeColor="accent1"/>
          <w:lang w:val="nl-BE"/>
        </w:rPr>
      </w:pPr>
    </w:p>
    <w:p w:rsidR="008A4E3E" w:rsidRPr="00435D00" w:rsidRDefault="008A4E3E" w:rsidP="008A4E3E">
      <w:pPr>
        <w:rPr>
          <w:color w:val="4F81BD" w:themeColor="accent1"/>
          <w:lang w:val="nl-BE"/>
        </w:rPr>
      </w:pPr>
    </w:p>
    <w:p w:rsidR="008A4E3E" w:rsidRPr="00435D00" w:rsidRDefault="008A4E3E" w:rsidP="008A4E3E">
      <w:pPr>
        <w:rPr>
          <w:color w:val="4F81BD" w:themeColor="accent1"/>
          <w:lang w:val="nl-BE"/>
        </w:rPr>
      </w:pPr>
    </w:p>
    <w:p w:rsidR="00FB2595" w:rsidRPr="00435D00" w:rsidRDefault="00DF57C8" w:rsidP="00FB2595">
      <w:pPr>
        <w:pStyle w:val="Paragraphedeliste"/>
        <w:numPr>
          <w:ilvl w:val="0"/>
          <w:numId w:val="3"/>
        </w:num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nl-BE"/>
        </w:rPr>
        <w:sectPr w:rsidR="00FB2595" w:rsidRPr="00435D00" w:rsidSect="00FB2595">
          <w:footerReference w:type="default" r:id="rId9"/>
          <w:footerReference w:type="first" r:id="rId10"/>
          <w:pgSz w:w="11906" w:h="16838" w:code="9"/>
          <w:pgMar w:top="1440" w:right="1440" w:bottom="1440" w:left="1440" w:header="709" w:footer="140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  <w:r w:rsidRPr="00435D0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nl-BE"/>
        </w:rPr>
        <w:t xml:space="preserve">Geef de meerwaarde van het </w:t>
      </w:r>
      <w:r w:rsidR="00442A4D" w:rsidRPr="00435D0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nl-BE"/>
        </w:rPr>
        <w:t>B</w:t>
      </w:r>
      <w:r w:rsidRPr="00435D0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nl-BE"/>
        </w:rPr>
        <w:t xml:space="preserve">e Gold project in het kader van de topsportactiviteiten binnen uw Federatie </w:t>
      </w:r>
      <w:r w:rsidR="00FB2595" w:rsidRPr="00435D0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nl-BE"/>
        </w:rPr>
        <w:t xml:space="preserve">: </w:t>
      </w:r>
    </w:p>
    <w:p w:rsidR="00FB2595" w:rsidRPr="00435D00" w:rsidRDefault="00FB2595" w:rsidP="00FB2595">
      <w:pPr>
        <w:pStyle w:val="Titre2"/>
        <w:rPr>
          <w:lang w:val="nl-BE"/>
        </w:rPr>
      </w:pPr>
      <w:r w:rsidRPr="00435D00">
        <w:rPr>
          <w:lang w:val="nl-BE"/>
        </w:rPr>
        <w:lastRenderedPageBreak/>
        <w:t>3) Identificeer de atleet(eten) die vooropgesteld worden voor het project Be Gold : naam, voornaam, leeftijd, niveau, type, sportclub, coördinaten :</w:t>
      </w:r>
    </w:p>
    <w:tbl>
      <w:tblPr>
        <w:tblStyle w:val="Grilledutableau"/>
        <w:tblpPr w:leftFromText="180" w:rightFromText="180" w:vertAnchor="page" w:horzAnchor="margin" w:tblpY="2791"/>
        <w:tblW w:w="0" w:type="auto"/>
        <w:tblLook w:val="04A0" w:firstRow="1" w:lastRow="0" w:firstColumn="1" w:lastColumn="0" w:noHBand="0" w:noVBand="1"/>
      </w:tblPr>
      <w:tblGrid>
        <w:gridCol w:w="1686"/>
        <w:gridCol w:w="1846"/>
        <w:gridCol w:w="1828"/>
        <w:gridCol w:w="2648"/>
        <w:gridCol w:w="1888"/>
        <w:gridCol w:w="2126"/>
        <w:gridCol w:w="1985"/>
      </w:tblGrid>
      <w:tr w:rsidR="006C534E" w:rsidRPr="00277792" w:rsidTr="006C534E">
        <w:tc>
          <w:tcPr>
            <w:tcW w:w="1686" w:type="dxa"/>
            <w:shd w:val="clear" w:color="auto" w:fill="4F81BD" w:themeFill="accent1"/>
            <w:vAlign w:val="center"/>
          </w:tcPr>
          <w:p w:rsidR="006C534E" w:rsidRPr="006C534E" w:rsidRDefault="006C534E" w:rsidP="006C534E">
            <w:pPr>
              <w:jc w:val="center"/>
              <w:rPr>
                <w:rFonts w:asciiTheme="majorHAnsi" w:hAnsiTheme="majorHAnsi"/>
                <w:color w:val="FFFFFF" w:themeColor="background1"/>
                <w:sz w:val="24"/>
                <w:szCs w:val="24"/>
                <w:lang w:val="nl-BE"/>
              </w:rPr>
            </w:pPr>
          </w:p>
          <w:p w:rsidR="006C534E" w:rsidRDefault="006C534E" w:rsidP="006C534E">
            <w:pPr>
              <w:jc w:val="center"/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</w:pPr>
            <w:proofErr w:type="spellStart"/>
            <w:r w:rsidRPr="006C534E"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  <w:t>Naam</w:t>
            </w:r>
            <w:proofErr w:type="spellEnd"/>
          </w:p>
          <w:p w:rsidR="006C534E" w:rsidRPr="006C534E" w:rsidRDefault="006C534E" w:rsidP="006C534E">
            <w:pPr>
              <w:jc w:val="center"/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6" w:type="dxa"/>
            <w:shd w:val="clear" w:color="auto" w:fill="4F81BD" w:themeFill="accent1"/>
            <w:vAlign w:val="center"/>
          </w:tcPr>
          <w:p w:rsidR="006C534E" w:rsidRPr="006C534E" w:rsidRDefault="006C534E" w:rsidP="006C534E">
            <w:pPr>
              <w:jc w:val="center"/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</w:pPr>
            <w:proofErr w:type="spellStart"/>
            <w:r w:rsidRPr="006C534E"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  <w:t>Voornaam</w:t>
            </w:r>
            <w:proofErr w:type="spellEnd"/>
          </w:p>
        </w:tc>
        <w:tc>
          <w:tcPr>
            <w:tcW w:w="1821" w:type="dxa"/>
            <w:shd w:val="clear" w:color="auto" w:fill="4F81BD" w:themeFill="accent1"/>
            <w:vAlign w:val="center"/>
          </w:tcPr>
          <w:p w:rsidR="006C534E" w:rsidRPr="006C534E" w:rsidRDefault="006C534E" w:rsidP="006C534E">
            <w:pPr>
              <w:jc w:val="center"/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</w:pPr>
            <w:proofErr w:type="spellStart"/>
            <w:r w:rsidRPr="006C534E"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  <w:t>Geboortedatum</w:t>
            </w:r>
            <w:proofErr w:type="spellEnd"/>
          </w:p>
        </w:tc>
        <w:tc>
          <w:tcPr>
            <w:tcW w:w="2648" w:type="dxa"/>
            <w:shd w:val="clear" w:color="auto" w:fill="4F81BD" w:themeFill="accent1"/>
            <w:vAlign w:val="center"/>
          </w:tcPr>
          <w:p w:rsidR="006C534E" w:rsidRPr="006C534E" w:rsidRDefault="006C534E" w:rsidP="006C534E">
            <w:pPr>
              <w:jc w:val="center"/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</w:pPr>
            <w:proofErr w:type="spellStart"/>
            <w:r w:rsidRPr="006C534E"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  <w:t>Adres</w:t>
            </w:r>
            <w:proofErr w:type="spellEnd"/>
          </w:p>
        </w:tc>
        <w:tc>
          <w:tcPr>
            <w:tcW w:w="1888" w:type="dxa"/>
            <w:shd w:val="clear" w:color="auto" w:fill="4F81BD" w:themeFill="accent1"/>
            <w:vAlign w:val="center"/>
          </w:tcPr>
          <w:p w:rsidR="006C534E" w:rsidRPr="006C534E" w:rsidRDefault="006C534E" w:rsidP="006C534E">
            <w:pPr>
              <w:jc w:val="center"/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</w:pPr>
            <w:r w:rsidRPr="006C534E"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  <w:t>email</w:t>
            </w:r>
          </w:p>
        </w:tc>
        <w:tc>
          <w:tcPr>
            <w:tcW w:w="2126" w:type="dxa"/>
            <w:shd w:val="clear" w:color="auto" w:fill="4F81BD" w:themeFill="accent1"/>
            <w:vAlign w:val="center"/>
          </w:tcPr>
          <w:p w:rsidR="006C534E" w:rsidRPr="006C534E" w:rsidRDefault="00AD5813" w:rsidP="006C534E">
            <w:pPr>
              <w:jc w:val="center"/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  <w:t>Sportclub</w:t>
            </w:r>
            <w:proofErr w:type="spellEnd"/>
          </w:p>
        </w:tc>
        <w:tc>
          <w:tcPr>
            <w:tcW w:w="1985" w:type="dxa"/>
            <w:shd w:val="clear" w:color="auto" w:fill="4F81BD" w:themeFill="accent1"/>
            <w:vAlign w:val="center"/>
          </w:tcPr>
          <w:p w:rsidR="006C534E" w:rsidRPr="006C534E" w:rsidRDefault="00AD5813" w:rsidP="006C534E">
            <w:pPr>
              <w:jc w:val="center"/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  <w:t>Telefo</w:t>
            </w:r>
            <w:r w:rsidR="00400933"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  <w:t>o</w:t>
            </w:r>
            <w:r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  <w:t>n</w:t>
            </w:r>
            <w:proofErr w:type="spellEnd"/>
            <w:r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  <w:t xml:space="preserve"> </w:t>
            </w:r>
          </w:p>
        </w:tc>
      </w:tr>
      <w:tr w:rsidR="00FB2595" w:rsidRPr="00390A0E" w:rsidTr="00B5688C">
        <w:tc>
          <w:tcPr>
            <w:tcW w:w="168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</w:tr>
      <w:tr w:rsidR="00FB2595" w:rsidRPr="00390A0E" w:rsidTr="00B5688C">
        <w:tc>
          <w:tcPr>
            <w:tcW w:w="168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</w:tr>
      <w:tr w:rsidR="00FB2595" w:rsidRPr="00390A0E" w:rsidTr="00B5688C">
        <w:tc>
          <w:tcPr>
            <w:tcW w:w="168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</w:tr>
      <w:tr w:rsidR="00FB2595" w:rsidRPr="00390A0E" w:rsidTr="00B5688C">
        <w:tc>
          <w:tcPr>
            <w:tcW w:w="168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</w:tr>
      <w:tr w:rsidR="00FB2595" w:rsidRPr="00390A0E" w:rsidTr="00B5688C">
        <w:tc>
          <w:tcPr>
            <w:tcW w:w="168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</w:tr>
      <w:tr w:rsidR="00FB2595" w:rsidRPr="00390A0E" w:rsidTr="00B5688C">
        <w:tc>
          <w:tcPr>
            <w:tcW w:w="168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</w:tr>
      <w:tr w:rsidR="00FB2595" w:rsidRPr="00390A0E" w:rsidTr="00B5688C">
        <w:tc>
          <w:tcPr>
            <w:tcW w:w="168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</w:tr>
      <w:tr w:rsidR="00FB2595" w:rsidRPr="00390A0E" w:rsidTr="00B5688C">
        <w:tc>
          <w:tcPr>
            <w:tcW w:w="168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</w:tr>
      <w:tr w:rsidR="00FB2595" w:rsidRPr="00390A0E" w:rsidTr="00B5688C">
        <w:tc>
          <w:tcPr>
            <w:tcW w:w="168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</w:tr>
      <w:tr w:rsidR="00FB2595" w:rsidRPr="00390A0E" w:rsidTr="00B5688C">
        <w:tc>
          <w:tcPr>
            <w:tcW w:w="168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</w:tr>
      <w:tr w:rsidR="00FB2595" w:rsidRPr="00390A0E" w:rsidTr="00B5688C">
        <w:tc>
          <w:tcPr>
            <w:tcW w:w="168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</w:tr>
      <w:tr w:rsidR="00FB2595" w:rsidRPr="00390A0E" w:rsidTr="00B5688C">
        <w:tc>
          <w:tcPr>
            <w:tcW w:w="168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</w:tr>
      <w:tr w:rsidR="00FB2595" w:rsidRPr="00390A0E" w:rsidTr="00B5688C">
        <w:tc>
          <w:tcPr>
            <w:tcW w:w="168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</w:tr>
      <w:tr w:rsidR="00FB2595" w:rsidRPr="00390A0E" w:rsidTr="00B5688C">
        <w:tc>
          <w:tcPr>
            <w:tcW w:w="168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</w:tr>
      <w:tr w:rsidR="00FB2595" w:rsidRPr="00390A0E" w:rsidTr="00B5688C">
        <w:tc>
          <w:tcPr>
            <w:tcW w:w="168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</w:tr>
      <w:tr w:rsidR="00FB2595" w:rsidRPr="00390A0E" w:rsidTr="00B5688C">
        <w:tc>
          <w:tcPr>
            <w:tcW w:w="168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</w:tr>
      <w:tr w:rsidR="00FB2595" w:rsidRPr="00390A0E" w:rsidTr="00B5688C">
        <w:tc>
          <w:tcPr>
            <w:tcW w:w="168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</w:tr>
      <w:tr w:rsidR="00FB2595" w:rsidRPr="00390A0E" w:rsidTr="00B5688C">
        <w:tc>
          <w:tcPr>
            <w:tcW w:w="168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</w:tr>
      <w:tr w:rsidR="00FB2595" w:rsidRPr="00390A0E" w:rsidTr="00B5688C">
        <w:tc>
          <w:tcPr>
            <w:tcW w:w="168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</w:tr>
      <w:tr w:rsidR="00FB2595" w:rsidRPr="00390A0E" w:rsidTr="00B5688C">
        <w:tc>
          <w:tcPr>
            <w:tcW w:w="168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</w:tr>
      <w:tr w:rsidR="00FB2595" w:rsidRPr="00390A0E" w:rsidTr="00B5688C">
        <w:tc>
          <w:tcPr>
            <w:tcW w:w="168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</w:tr>
    </w:tbl>
    <w:p w:rsidR="00FB2595" w:rsidRPr="00277792" w:rsidRDefault="00FB2595" w:rsidP="00FB2595">
      <w:pPr>
        <w:spacing w:after="0" w:line="240" w:lineRule="auto"/>
        <w:ind w:left="720"/>
        <w:rPr>
          <w:rFonts w:ascii="Calibri" w:hAnsi="Calibri"/>
          <w:color w:val="000080"/>
          <w:sz w:val="24"/>
          <w:szCs w:val="24"/>
        </w:rPr>
      </w:pPr>
    </w:p>
    <w:p w:rsidR="00FB2595" w:rsidRPr="00435D00" w:rsidRDefault="00FB2595" w:rsidP="00FB2595">
      <w:pPr>
        <w:pStyle w:val="Titre2"/>
        <w:rPr>
          <w:lang w:val="nl-BE"/>
        </w:rPr>
      </w:pPr>
      <w:r w:rsidRPr="00435D00">
        <w:rPr>
          <w:lang w:val="nl-BE"/>
        </w:rPr>
        <w:lastRenderedPageBreak/>
        <w:t xml:space="preserve">4) </w:t>
      </w:r>
      <w:r w:rsidR="00DF57C8" w:rsidRPr="00435D00">
        <w:rPr>
          <w:lang w:val="nl-BE"/>
        </w:rPr>
        <w:t>Geef de resultaten en/of belangrijke prestaties behaald in 20</w:t>
      </w:r>
      <w:r w:rsidRPr="00435D00">
        <w:rPr>
          <w:lang w:val="nl-BE"/>
        </w:rPr>
        <w:t>15, 2016 e</w:t>
      </w:r>
      <w:r w:rsidR="00DF57C8" w:rsidRPr="00435D00">
        <w:rPr>
          <w:lang w:val="nl-BE"/>
        </w:rPr>
        <w:t>n</w:t>
      </w:r>
      <w:r w:rsidRPr="00435D00">
        <w:rPr>
          <w:lang w:val="nl-BE"/>
        </w:rPr>
        <w:t xml:space="preserve"> 2017 </w:t>
      </w:r>
      <w:r w:rsidR="00DF57C8" w:rsidRPr="00435D00">
        <w:rPr>
          <w:lang w:val="nl-BE"/>
        </w:rPr>
        <w:t xml:space="preserve">op internationaal </w:t>
      </w:r>
      <w:r w:rsidRPr="00435D00">
        <w:rPr>
          <w:lang w:val="nl-BE"/>
        </w:rPr>
        <w:t xml:space="preserve">niveau </w:t>
      </w:r>
      <w:r w:rsidR="00DF57C8" w:rsidRPr="00435D00">
        <w:rPr>
          <w:lang w:val="nl-BE"/>
        </w:rPr>
        <w:t>door de voorgestelde atleet/atleten :</w:t>
      </w:r>
    </w:p>
    <w:tbl>
      <w:tblPr>
        <w:tblStyle w:val="Grilledutableau"/>
        <w:tblpPr w:leftFromText="180" w:rightFromText="180" w:vertAnchor="page" w:horzAnchor="margin" w:tblpY="2791"/>
        <w:tblW w:w="14000" w:type="dxa"/>
        <w:tblLook w:val="04A0" w:firstRow="1" w:lastRow="0" w:firstColumn="1" w:lastColumn="0" w:noHBand="0" w:noVBand="1"/>
      </w:tblPr>
      <w:tblGrid>
        <w:gridCol w:w="2802"/>
        <w:gridCol w:w="3827"/>
        <w:gridCol w:w="3685"/>
        <w:gridCol w:w="3686"/>
      </w:tblGrid>
      <w:tr w:rsidR="00DF57C8" w:rsidRPr="00277792" w:rsidTr="00FF2243">
        <w:tc>
          <w:tcPr>
            <w:tcW w:w="2802" w:type="dxa"/>
            <w:shd w:val="clear" w:color="auto" w:fill="4F81BD" w:themeFill="accent1"/>
          </w:tcPr>
          <w:p w:rsidR="00DF57C8" w:rsidRPr="00CA44DA" w:rsidRDefault="00DF57C8" w:rsidP="00DF57C8">
            <w:pPr>
              <w:jc w:val="center"/>
              <w:rPr>
                <w:b/>
                <w:color w:val="FFFFFF" w:themeColor="background1"/>
                <w:sz w:val="24"/>
                <w:szCs w:val="24"/>
                <w:lang w:val="nl-BE"/>
              </w:rPr>
            </w:pPr>
            <w:r w:rsidRPr="00CA44DA">
              <w:rPr>
                <w:b/>
                <w:color w:val="FFFFFF" w:themeColor="background1"/>
                <w:sz w:val="24"/>
                <w:szCs w:val="24"/>
                <w:lang w:val="nl-BE"/>
              </w:rPr>
              <w:t>N</w:t>
            </w:r>
            <w:r>
              <w:rPr>
                <w:b/>
                <w:color w:val="FFFFFF" w:themeColor="background1"/>
                <w:sz w:val="24"/>
                <w:szCs w:val="24"/>
                <w:lang w:val="nl-BE"/>
              </w:rPr>
              <w:t>aam</w:t>
            </w:r>
            <w:r w:rsidRPr="00CA44DA">
              <w:rPr>
                <w:b/>
                <w:color w:val="FFFFFF" w:themeColor="background1"/>
                <w:sz w:val="24"/>
                <w:szCs w:val="24"/>
                <w:lang w:val="nl-BE"/>
              </w:rPr>
              <w:t xml:space="preserve"> en Voornaam van de atleet</w:t>
            </w:r>
          </w:p>
        </w:tc>
        <w:tc>
          <w:tcPr>
            <w:tcW w:w="3827" w:type="dxa"/>
            <w:shd w:val="clear" w:color="auto" w:fill="4F81BD" w:themeFill="accent1"/>
            <w:vAlign w:val="center"/>
          </w:tcPr>
          <w:p w:rsidR="00DF57C8" w:rsidRPr="00435D00" w:rsidRDefault="00DF57C8" w:rsidP="00DF57C8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435D00">
              <w:rPr>
                <w:b/>
                <w:color w:val="FFFFFF" w:themeColor="background1"/>
                <w:sz w:val="24"/>
                <w:szCs w:val="24"/>
              </w:rPr>
              <w:t>Resultaten</w:t>
            </w:r>
            <w:proofErr w:type="spellEnd"/>
            <w:r w:rsidRPr="00435D00">
              <w:rPr>
                <w:b/>
                <w:color w:val="FFFFFF" w:themeColor="background1"/>
                <w:sz w:val="24"/>
                <w:szCs w:val="24"/>
              </w:rPr>
              <w:t xml:space="preserve"> &amp; </w:t>
            </w:r>
            <w:proofErr w:type="spellStart"/>
            <w:r w:rsidRPr="00435D00">
              <w:rPr>
                <w:b/>
                <w:color w:val="FFFFFF" w:themeColor="background1"/>
                <w:sz w:val="24"/>
                <w:szCs w:val="24"/>
              </w:rPr>
              <w:t>Prestaties</w:t>
            </w:r>
            <w:proofErr w:type="spellEnd"/>
            <w:r w:rsidRPr="00435D00"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435D00">
              <w:rPr>
                <w:b/>
                <w:color w:val="FFFFFF" w:themeColor="background1"/>
                <w:sz w:val="24"/>
                <w:szCs w:val="24"/>
              </w:rPr>
              <w:t>in</w:t>
            </w:r>
            <w:proofErr w:type="spellEnd"/>
            <w:r w:rsidRPr="00435D00">
              <w:rPr>
                <w:b/>
                <w:color w:val="FFFFFF" w:themeColor="background1"/>
                <w:sz w:val="24"/>
                <w:szCs w:val="24"/>
              </w:rPr>
              <w:t xml:space="preserve"> 2015 </w:t>
            </w:r>
          </w:p>
        </w:tc>
        <w:tc>
          <w:tcPr>
            <w:tcW w:w="3685" w:type="dxa"/>
            <w:shd w:val="clear" w:color="auto" w:fill="4F81BD" w:themeFill="accent1"/>
            <w:vAlign w:val="center"/>
          </w:tcPr>
          <w:p w:rsidR="00DF57C8" w:rsidRPr="00435D00" w:rsidRDefault="00DF57C8" w:rsidP="00DF57C8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435D00">
              <w:rPr>
                <w:b/>
                <w:color w:val="FFFFFF" w:themeColor="background1"/>
                <w:sz w:val="24"/>
                <w:szCs w:val="24"/>
              </w:rPr>
              <w:t>Resultaten</w:t>
            </w:r>
            <w:proofErr w:type="spellEnd"/>
            <w:r w:rsidRPr="00435D00">
              <w:rPr>
                <w:b/>
                <w:color w:val="FFFFFF" w:themeColor="background1"/>
                <w:sz w:val="24"/>
                <w:szCs w:val="24"/>
              </w:rPr>
              <w:t xml:space="preserve"> &amp; </w:t>
            </w:r>
            <w:proofErr w:type="spellStart"/>
            <w:r w:rsidRPr="00435D00">
              <w:rPr>
                <w:b/>
                <w:color w:val="FFFFFF" w:themeColor="background1"/>
                <w:sz w:val="24"/>
                <w:szCs w:val="24"/>
              </w:rPr>
              <w:t>Prestaties</w:t>
            </w:r>
            <w:proofErr w:type="spellEnd"/>
            <w:r w:rsidRPr="00435D00"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435D00">
              <w:rPr>
                <w:b/>
                <w:color w:val="FFFFFF" w:themeColor="background1"/>
                <w:sz w:val="24"/>
                <w:szCs w:val="24"/>
              </w:rPr>
              <w:t>in</w:t>
            </w:r>
            <w:proofErr w:type="spellEnd"/>
            <w:r w:rsidRPr="00435D00">
              <w:rPr>
                <w:b/>
                <w:color w:val="FFFFFF" w:themeColor="background1"/>
                <w:sz w:val="24"/>
                <w:szCs w:val="24"/>
              </w:rPr>
              <w:t xml:space="preserve"> 2016 </w:t>
            </w:r>
          </w:p>
        </w:tc>
        <w:tc>
          <w:tcPr>
            <w:tcW w:w="3686" w:type="dxa"/>
            <w:shd w:val="clear" w:color="auto" w:fill="4F81BD" w:themeFill="accent1"/>
            <w:vAlign w:val="center"/>
          </w:tcPr>
          <w:p w:rsidR="00DF57C8" w:rsidRPr="00435D00" w:rsidRDefault="00DF57C8" w:rsidP="00DF57C8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435D00">
              <w:rPr>
                <w:b/>
                <w:color w:val="FFFFFF" w:themeColor="background1"/>
                <w:sz w:val="24"/>
                <w:szCs w:val="24"/>
              </w:rPr>
              <w:t>Resultaten</w:t>
            </w:r>
            <w:proofErr w:type="spellEnd"/>
            <w:r w:rsidRPr="00435D00">
              <w:rPr>
                <w:b/>
                <w:color w:val="FFFFFF" w:themeColor="background1"/>
                <w:sz w:val="24"/>
                <w:szCs w:val="24"/>
              </w:rPr>
              <w:t xml:space="preserve"> &amp; </w:t>
            </w:r>
            <w:proofErr w:type="spellStart"/>
            <w:r w:rsidRPr="00435D00">
              <w:rPr>
                <w:b/>
                <w:color w:val="FFFFFF" w:themeColor="background1"/>
                <w:sz w:val="24"/>
                <w:szCs w:val="24"/>
              </w:rPr>
              <w:t>Prestaties</w:t>
            </w:r>
            <w:proofErr w:type="spellEnd"/>
            <w:r w:rsidRPr="00435D00"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435D00">
              <w:rPr>
                <w:b/>
                <w:color w:val="FFFFFF" w:themeColor="background1"/>
                <w:sz w:val="24"/>
                <w:szCs w:val="24"/>
              </w:rPr>
              <w:t>in</w:t>
            </w:r>
            <w:proofErr w:type="spellEnd"/>
            <w:r w:rsidRPr="00435D00">
              <w:rPr>
                <w:b/>
                <w:color w:val="FFFFFF" w:themeColor="background1"/>
                <w:sz w:val="24"/>
                <w:szCs w:val="24"/>
              </w:rPr>
              <w:t xml:space="preserve"> 2017 </w:t>
            </w:r>
          </w:p>
        </w:tc>
      </w:tr>
      <w:tr w:rsidR="00DF57C8" w:rsidRPr="00390A0E" w:rsidTr="00B5688C">
        <w:tc>
          <w:tcPr>
            <w:tcW w:w="2802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</w:tr>
      <w:tr w:rsidR="00DF57C8" w:rsidRPr="00390A0E" w:rsidTr="00B5688C">
        <w:tc>
          <w:tcPr>
            <w:tcW w:w="2802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</w:tr>
      <w:tr w:rsidR="00DF57C8" w:rsidRPr="00390A0E" w:rsidTr="00B5688C">
        <w:tc>
          <w:tcPr>
            <w:tcW w:w="2802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</w:tr>
      <w:tr w:rsidR="00DF57C8" w:rsidRPr="00390A0E" w:rsidTr="00B5688C">
        <w:tc>
          <w:tcPr>
            <w:tcW w:w="2802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</w:tr>
      <w:tr w:rsidR="00DF57C8" w:rsidRPr="00390A0E" w:rsidTr="00B5688C">
        <w:tc>
          <w:tcPr>
            <w:tcW w:w="2802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</w:tr>
      <w:tr w:rsidR="00DF57C8" w:rsidRPr="00390A0E" w:rsidTr="00B5688C">
        <w:tc>
          <w:tcPr>
            <w:tcW w:w="2802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</w:tr>
      <w:tr w:rsidR="00DF57C8" w:rsidRPr="00390A0E" w:rsidTr="00B5688C">
        <w:tc>
          <w:tcPr>
            <w:tcW w:w="2802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</w:tr>
      <w:tr w:rsidR="00DF57C8" w:rsidRPr="00390A0E" w:rsidTr="00B5688C">
        <w:tc>
          <w:tcPr>
            <w:tcW w:w="2802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</w:tr>
      <w:tr w:rsidR="00DF57C8" w:rsidRPr="00390A0E" w:rsidTr="00B5688C">
        <w:tc>
          <w:tcPr>
            <w:tcW w:w="2802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</w:tr>
      <w:tr w:rsidR="00DF57C8" w:rsidRPr="00390A0E" w:rsidTr="00B5688C">
        <w:tc>
          <w:tcPr>
            <w:tcW w:w="2802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</w:tr>
      <w:tr w:rsidR="00DF57C8" w:rsidRPr="00390A0E" w:rsidTr="00B5688C">
        <w:tc>
          <w:tcPr>
            <w:tcW w:w="2802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</w:tr>
      <w:tr w:rsidR="00DF57C8" w:rsidRPr="00390A0E" w:rsidTr="00B5688C">
        <w:tc>
          <w:tcPr>
            <w:tcW w:w="2802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</w:tr>
      <w:tr w:rsidR="00DF57C8" w:rsidRPr="00390A0E" w:rsidTr="00B5688C">
        <w:tc>
          <w:tcPr>
            <w:tcW w:w="2802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</w:tr>
      <w:tr w:rsidR="00DF57C8" w:rsidRPr="00390A0E" w:rsidTr="00B5688C">
        <w:tc>
          <w:tcPr>
            <w:tcW w:w="2802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</w:tr>
      <w:tr w:rsidR="00DF57C8" w:rsidRPr="00390A0E" w:rsidTr="00B5688C">
        <w:tc>
          <w:tcPr>
            <w:tcW w:w="2802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</w:tr>
      <w:tr w:rsidR="00DF57C8" w:rsidRPr="00390A0E" w:rsidTr="00B5688C">
        <w:tc>
          <w:tcPr>
            <w:tcW w:w="2802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</w:tr>
      <w:tr w:rsidR="00DF57C8" w:rsidRPr="00390A0E" w:rsidTr="00B5688C">
        <w:tc>
          <w:tcPr>
            <w:tcW w:w="2802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</w:tr>
      <w:tr w:rsidR="00DF57C8" w:rsidRPr="00390A0E" w:rsidTr="00B5688C">
        <w:tc>
          <w:tcPr>
            <w:tcW w:w="2802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</w:tr>
      <w:tr w:rsidR="00DF57C8" w:rsidRPr="00390A0E" w:rsidTr="00B5688C">
        <w:tc>
          <w:tcPr>
            <w:tcW w:w="2802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</w:tr>
      <w:tr w:rsidR="00DF57C8" w:rsidRPr="00390A0E" w:rsidTr="00B5688C">
        <w:tc>
          <w:tcPr>
            <w:tcW w:w="2802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</w:tr>
      <w:tr w:rsidR="00DF57C8" w:rsidRPr="00390A0E" w:rsidTr="00B5688C">
        <w:tc>
          <w:tcPr>
            <w:tcW w:w="2802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DF57C8" w:rsidRPr="00390A0E" w:rsidRDefault="00DF57C8" w:rsidP="00DF57C8">
            <w:pPr>
              <w:jc w:val="center"/>
              <w:rPr>
                <w:sz w:val="24"/>
                <w:szCs w:val="24"/>
              </w:rPr>
            </w:pPr>
          </w:p>
        </w:tc>
      </w:tr>
    </w:tbl>
    <w:p w:rsidR="00FB2595" w:rsidRDefault="00FB2595" w:rsidP="00FB2595">
      <w:pPr>
        <w:rPr>
          <w:lang w:val="fr-LU"/>
        </w:rPr>
      </w:pPr>
      <w:r w:rsidRPr="00247F70">
        <w:rPr>
          <w:lang w:val="fr-LU"/>
        </w:rPr>
        <w:br w:type="page"/>
      </w:r>
    </w:p>
    <w:p w:rsidR="00951220" w:rsidRPr="00846EF5" w:rsidRDefault="00951220" w:rsidP="00951220">
      <w:pPr>
        <w:pStyle w:val="Titre2"/>
        <w:rPr>
          <w:lang w:val="nl-BE"/>
        </w:rPr>
      </w:pPr>
      <w:r w:rsidRPr="00846EF5">
        <w:rPr>
          <w:lang w:val="nl-BE"/>
        </w:rPr>
        <w:lastRenderedPageBreak/>
        <w:t xml:space="preserve">5) </w:t>
      </w:r>
      <w:r w:rsidRPr="00951220">
        <w:rPr>
          <w:lang w:val="nl-BE"/>
        </w:rPr>
        <w:t>Gelieve de meest recente ranking aan te duiden op basis van de prestaties op internationaal niveau in de Europese en wereldcontext</w:t>
      </w:r>
      <w:r w:rsidRPr="00846EF5">
        <w:rPr>
          <w:lang w:val="nl-BE"/>
        </w:rPr>
        <w:t>:</w:t>
      </w:r>
    </w:p>
    <w:p w:rsidR="00951220" w:rsidRPr="00846EF5" w:rsidRDefault="00951220" w:rsidP="00951220">
      <w:pPr>
        <w:pStyle w:val="Titre2"/>
        <w:rPr>
          <w:lang w:val="nl-BE"/>
        </w:rPr>
      </w:pPr>
      <w:r>
        <w:rPr>
          <w:lang w:val="nl-BE"/>
        </w:rPr>
        <w:br w:type="page"/>
      </w:r>
      <w:r>
        <w:rPr>
          <w:lang w:val="nl-BE"/>
        </w:rPr>
        <w:lastRenderedPageBreak/>
        <w:t>6</w:t>
      </w:r>
      <w:r w:rsidRPr="00846EF5">
        <w:rPr>
          <w:lang w:val="nl-BE"/>
        </w:rPr>
        <w:t xml:space="preserve">) </w:t>
      </w:r>
      <w:r w:rsidRPr="00951220">
        <w:rPr>
          <w:lang w:val="nl-BE"/>
        </w:rPr>
        <w:t>Welke waren, op dezelfde leeftijd, de resultaten/prestaties van de atleten die een Top 8 realiseerden op de laatste twee edities van de Olympische Spelen ?</w:t>
      </w:r>
    </w:p>
    <w:p w:rsidR="00951220" w:rsidRDefault="00951220">
      <w:pPr>
        <w:rPr>
          <w:lang w:val="nl-BE"/>
        </w:rPr>
      </w:pPr>
      <w:r>
        <w:rPr>
          <w:lang w:val="nl-BE"/>
        </w:rPr>
        <w:br w:type="page"/>
      </w:r>
    </w:p>
    <w:p w:rsidR="00FB2595" w:rsidRPr="00846EF5" w:rsidRDefault="00951220" w:rsidP="00FB2595">
      <w:pPr>
        <w:pStyle w:val="Titre2"/>
        <w:rPr>
          <w:lang w:val="nl-BE"/>
        </w:rPr>
      </w:pPr>
      <w:r>
        <w:rPr>
          <w:lang w:val="nl-BE"/>
        </w:rPr>
        <w:lastRenderedPageBreak/>
        <w:t>7</w:t>
      </w:r>
      <w:r w:rsidR="00FB2595" w:rsidRPr="00846EF5">
        <w:rPr>
          <w:lang w:val="nl-BE"/>
        </w:rPr>
        <w:t xml:space="preserve">) </w:t>
      </w:r>
      <w:r w:rsidR="00DF57C8" w:rsidRPr="00846EF5">
        <w:rPr>
          <w:lang w:val="nl-BE"/>
        </w:rPr>
        <w:t>Beschrijf de topsport</w:t>
      </w:r>
      <w:r w:rsidR="00FB2595" w:rsidRPr="00846EF5">
        <w:rPr>
          <w:lang w:val="nl-BE"/>
        </w:rPr>
        <w:t>context</w:t>
      </w:r>
      <w:r w:rsidR="00DF57C8" w:rsidRPr="00846EF5">
        <w:rPr>
          <w:lang w:val="nl-BE"/>
        </w:rPr>
        <w:t xml:space="preserve"> waarin de betrokken atleet/atleten evolueert/evolueren binnen de Federatie</w:t>
      </w:r>
      <w:r w:rsidR="00FB2595" w:rsidRPr="00846EF5">
        <w:rPr>
          <w:lang w:val="nl-BE"/>
        </w:rPr>
        <w:t xml:space="preserve"> : </w:t>
      </w:r>
      <w:r w:rsidR="00DF57C8" w:rsidRPr="00846EF5">
        <w:rPr>
          <w:lang w:val="nl-BE"/>
        </w:rPr>
        <w:t>technische, fysieke omkadering</w:t>
      </w:r>
      <w:r w:rsidR="00FB2595" w:rsidRPr="00846EF5">
        <w:rPr>
          <w:lang w:val="nl-BE"/>
        </w:rPr>
        <w:t xml:space="preserve">, </w:t>
      </w:r>
      <w:proofErr w:type="spellStart"/>
      <w:r w:rsidR="00FB2595" w:rsidRPr="00846EF5">
        <w:rPr>
          <w:lang w:val="nl-BE"/>
        </w:rPr>
        <w:t>di</w:t>
      </w:r>
      <w:r w:rsidR="00442A4D" w:rsidRPr="00846EF5">
        <w:rPr>
          <w:lang w:val="nl-BE"/>
        </w:rPr>
        <w:t>ë</w:t>
      </w:r>
      <w:r w:rsidR="00DF57C8" w:rsidRPr="00846EF5">
        <w:rPr>
          <w:lang w:val="nl-BE"/>
        </w:rPr>
        <w:t>teti</w:t>
      </w:r>
      <w:r w:rsidR="00442A4D" w:rsidRPr="00846EF5">
        <w:rPr>
          <w:lang w:val="nl-BE"/>
        </w:rPr>
        <w:t>ca</w:t>
      </w:r>
      <w:proofErr w:type="spellEnd"/>
      <w:r w:rsidR="00442A4D" w:rsidRPr="00846EF5">
        <w:rPr>
          <w:lang w:val="nl-BE"/>
        </w:rPr>
        <w:t>,</w:t>
      </w:r>
      <w:r w:rsidR="00FB2595" w:rsidRPr="00846EF5">
        <w:rPr>
          <w:lang w:val="nl-BE"/>
        </w:rPr>
        <w:t xml:space="preserve"> </w:t>
      </w:r>
      <w:proofErr w:type="spellStart"/>
      <w:r w:rsidR="00FB2595" w:rsidRPr="00846EF5">
        <w:rPr>
          <w:lang w:val="nl-BE"/>
        </w:rPr>
        <w:t>mental</w:t>
      </w:r>
      <w:proofErr w:type="spellEnd"/>
      <w:r w:rsidR="00FB2595" w:rsidRPr="00846EF5">
        <w:rPr>
          <w:lang w:val="nl-BE"/>
        </w:rPr>
        <w:t xml:space="preserve"> coaching, e</w:t>
      </w:r>
      <w:r w:rsidR="00DF57C8" w:rsidRPr="00846EF5">
        <w:rPr>
          <w:lang w:val="nl-BE"/>
        </w:rPr>
        <w:t>nz..</w:t>
      </w:r>
      <w:r w:rsidR="00FB2595" w:rsidRPr="00846EF5">
        <w:rPr>
          <w:lang w:val="nl-BE"/>
        </w:rPr>
        <w:t>.</w:t>
      </w:r>
      <w:r w:rsidR="00DF57C8" w:rsidRPr="00846EF5">
        <w:rPr>
          <w:lang w:val="nl-BE"/>
        </w:rPr>
        <w:t xml:space="preserve"> </w:t>
      </w:r>
      <w:r w:rsidR="00FB2595" w:rsidRPr="00846EF5">
        <w:rPr>
          <w:lang w:val="nl-BE"/>
        </w:rPr>
        <w:t>:</w:t>
      </w:r>
    </w:p>
    <w:tbl>
      <w:tblPr>
        <w:tblStyle w:val="Grilledutableau"/>
        <w:tblpPr w:leftFromText="180" w:rightFromText="180" w:vertAnchor="page" w:horzAnchor="margin" w:tblpY="2791"/>
        <w:tblW w:w="14425" w:type="dxa"/>
        <w:tblLook w:val="04A0" w:firstRow="1" w:lastRow="0" w:firstColumn="1" w:lastColumn="0" w:noHBand="0" w:noVBand="1"/>
      </w:tblPr>
      <w:tblGrid>
        <w:gridCol w:w="2492"/>
        <w:gridCol w:w="4704"/>
        <w:gridCol w:w="5386"/>
        <w:gridCol w:w="1843"/>
      </w:tblGrid>
      <w:tr w:rsidR="006C534E" w:rsidRPr="00277792" w:rsidTr="001F4313">
        <w:tc>
          <w:tcPr>
            <w:tcW w:w="2492" w:type="dxa"/>
            <w:shd w:val="clear" w:color="auto" w:fill="4F81BD" w:themeFill="accent1"/>
          </w:tcPr>
          <w:p w:rsidR="006C534E" w:rsidRPr="00CA44DA" w:rsidRDefault="006C534E" w:rsidP="006C534E">
            <w:pPr>
              <w:jc w:val="center"/>
              <w:rPr>
                <w:b/>
                <w:color w:val="FFFFFF" w:themeColor="background1"/>
                <w:sz w:val="24"/>
                <w:szCs w:val="24"/>
                <w:lang w:val="nl-BE"/>
              </w:rPr>
            </w:pPr>
            <w:r w:rsidRPr="00CA44DA">
              <w:rPr>
                <w:b/>
                <w:color w:val="FFFFFF" w:themeColor="background1"/>
                <w:sz w:val="24"/>
                <w:szCs w:val="24"/>
                <w:lang w:val="nl-BE"/>
              </w:rPr>
              <w:t>N</w:t>
            </w:r>
            <w:r>
              <w:rPr>
                <w:b/>
                <w:color w:val="FFFFFF" w:themeColor="background1"/>
                <w:sz w:val="24"/>
                <w:szCs w:val="24"/>
                <w:lang w:val="nl-BE"/>
              </w:rPr>
              <w:t>aam</w:t>
            </w:r>
            <w:r w:rsidRPr="00CA44DA">
              <w:rPr>
                <w:b/>
                <w:color w:val="FFFFFF" w:themeColor="background1"/>
                <w:sz w:val="24"/>
                <w:szCs w:val="24"/>
                <w:lang w:val="nl-BE"/>
              </w:rPr>
              <w:t xml:space="preserve"> en Voornaam van de atleet</w:t>
            </w:r>
          </w:p>
        </w:tc>
        <w:tc>
          <w:tcPr>
            <w:tcW w:w="4704" w:type="dxa"/>
            <w:shd w:val="clear" w:color="auto" w:fill="4F81BD" w:themeFill="accent1"/>
            <w:vAlign w:val="center"/>
          </w:tcPr>
          <w:p w:rsidR="006C534E" w:rsidRPr="00435D00" w:rsidRDefault="006C534E" w:rsidP="006C534E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35D00">
              <w:rPr>
                <w:b/>
                <w:color w:val="FFFFFF" w:themeColor="background1"/>
                <w:sz w:val="24"/>
                <w:szCs w:val="24"/>
              </w:rPr>
              <w:t xml:space="preserve">Type </w:t>
            </w:r>
            <w:proofErr w:type="spellStart"/>
            <w:r w:rsidR="00DF57C8" w:rsidRPr="00435D00">
              <w:rPr>
                <w:b/>
                <w:color w:val="FFFFFF" w:themeColor="background1"/>
                <w:sz w:val="24"/>
                <w:szCs w:val="24"/>
              </w:rPr>
              <w:t>omkadering</w:t>
            </w:r>
            <w:proofErr w:type="spellEnd"/>
            <w:r w:rsidRPr="00435D00">
              <w:rPr>
                <w:b/>
                <w:color w:val="FFFFFF" w:themeColor="background1"/>
                <w:sz w:val="24"/>
                <w:szCs w:val="24"/>
              </w:rPr>
              <w:t xml:space="preserve">  </w:t>
            </w:r>
          </w:p>
        </w:tc>
        <w:tc>
          <w:tcPr>
            <w:tcW w:w="5386" w:type="dxa"/>
            <w:shd w:val="clear" w:color="auto" w:fill="4F81BD" w:themeFill="accent1"/>
            <w:vAlign w:val="center"/>
          </w:tcPr>
          <w:p w:rsidR="006C534E" w:rsidRPr="00435D00" w:rsidRDefault="006C534E" w:rsidP="006C534E">
            <w:pPr>
              <w:jc w:val="center"/>
              <w:rPr>
                <w:b/>
                <w:color w:val="FFFFFF" w:themeColor="background1"/>
                <w:sz w:val="24"/>
                <w:szCs w:val="24"/>
                <w:lang w:val="nl-BE"/>
              </w:rPr>
            </w:pPr>
            <w:r w:rsidRPr="00435D00">
              <w:rPr>
                <w:b/>
                <w:color w:val="FFFFFF" w:themeColor="background1"/>
                <w:sz w:val="24"/>
                <w:szCs w:val="24"/>
                <w:lang w:val="nl-BE"/>
              </w:rPr>
              <w:t>N</w:t>
            </w:r>
            <w:r w:rsidR="00DF57C8" w:rsidRPr="00435D00">
              <w:rPr>
                <w:b/>
                <w:color w:val="FFFFFF" w:themeColor="background1"/>
                <w:sz w:val="24"/>
                <w:szCs w:val="24"/>
                <w:lang w:val="nl-BE"/>
              </w:rPr>
              <w:t>aa</w:t>
            </w:r>
            <w:r w:rsidR="00442A4D" w:rsidRPr="00435D00">
              <w:rPr>
                <w:b/>
                <w:color w:val="FFFFFF" w:themeColor="background1"/>
                <w:sz w:val="24"/>
                <w:szCs w:val="24"/>
                <w:lang w:val="nl-BE"/>
              </w:rPr>
              <w:t>m</w:t>
            </w:r>
            <w:r w:rsidR="00DF57C8" w:rsidRPr="00435D00">
              <w:rPr>
                <w:b/>
                <w:color w:val="FFFFFF" w:themeColor="background1"/>
                <w:sz w:val="24"/>
                <w:szCs w:val="24"/>
                <w:lang w:val="nl-BE"/>
              </w:rPr>
              <w:t xml:space="preserve"> en Voornaam van begeleider</w:t>
            </w:r>
            <w:r w:rsidRPr="00435D00">
              <w:rPr>
                <w:b/>
                <w:color w:val="FFFFFF" w:themeColor="background1"/>
                <w:sz w:val="24"/>
                <w:szCs w:val="24"/>
                <w:lang w:val="nl-BE"/>
              </w:rPr>
              <w:t>/ coach</w:t>
            </w:r>
          </w:p>
        </w:tc>
        <w:tc>
          <w:tcPr>
            <w:tcW w:w="1843" w:type="dxa"/>
            <w:shd w:val="clear" w:color="auto" w:fill="4F81BD" w:themeFill="accent1"/>
            <w:vAlign w:val="center"/>
          </w:tcPr>
          <w:p w:rsidR="006C534E" w:rsidRPr="00435D00" w:rsidRDefault="006C534E" w:rsidP="006C534E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35D00">
              <w:rPr>
                <w:b/>
                <w:color w:val="FFFFFF" w:themeColor="background1"/>
                <w:sz w:val="24"/>
                <w:szCs w:val="24"/>
              </w:rPr>
              <w:t xml:space="preserve">Volume </w:t>
            </w:r>
            <w:proofErr w:type="spellStart"/>
            <w:r w:rsidR="00442A4D" w:rsidRPr="00435D00">
              <w:rPr>
                <w:b/>
                <w:color w:val="FFFFFF" w:themeColor="background1"/>
                <w:sz w:val="24"/>
                <w:szCs w:val="24"/>
              </w:rPr>
              <w:t>dagelijks</w:t>
            </w:r>
            <w:proofErr w:type="spellEnd"/>
            <w:r w:rsidR="00442A4D" w:rsidRPr="00435D00"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="00442A4D" w:rsidRPr="00435D00">
              <w:rPr>
                <w:b/>
                <w:color w:val="FFFFFF" w:themeColor="background1"/>
                <w:sz w:val="24"/>
                <w:szCs w:val="24"/>
              </w:rPr>
              <w:t>uurrooster</w:t>
            </w:r>
            <w:proofErr w:type="spellEnd"/>
          </w:p>
        </w:tc>
      </w:tr>
      <w:tr w:rsidR="006C534E" w:rsidRPr="00390A0E" w:rsidTr="00B5688C">
        <w:tc>
          <w:tcPr>
            <w:tcW w:w="2492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4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</w:tr>
      <w:tr w:rsidR="006C534E" w:rsidRPr="00390A0E" w:rsidTr="00B5688C">
        <w:tc>
          <w:tcPr>
            <w:tcW w:w="2492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4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</w:tr>
      <w:tr w:rsidR="006C534E" w:rsidRPr="00390A0E" w:rsidTr="00B5688C">
        <w:tc>
          <w:tcPr>
            <w:tcW w:w="2492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4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</w:tr>
      <w:tr w:rsidR="006C534E" w:rsidRPr="00390A0E" w:rsidTr="00B5688C">
        <w:tc>
          <w:tcPr>
            <w:tcW w:w="2492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4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</w:tr>
      <w:tr w:rsidR="006C534E" w:rsidRPr="00390A0E" w:rsidTr="00B5688C">
        <w:tc>
          <w:tcPr>
            <w:tcW w:w="2492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4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</w:tr>
      <w:tr w:rsidR="006C534E" w:rsidRPr="00390A0E" w:rsidTr="00B5688C">
        <w:tc>
          <w:tcPr>
            <w:tcW w:w="2492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4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</w:tr>
      <w:tr w:rsidR="006C534E" w:rsidRPr="00390A0E" w:rsidTr="00B5688C">
        <w:tc>
          <w:tcPr>
            <w:tcW w:w="2492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4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</w:tr>
      <w:tr w:rsidR="006C534E" w:rsidRPr="00390A0E" w:rsidTr="00B5688C">
        <w:tc>
          <w:tcPr>
            <w:tcW w:w="2492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4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</w:tr>
      <w:tr w:rsidR="006C534E" w:rsidRPr="00390A0E" w:rsidTr="00B5688C">
        <w:tc>
          <w:tcPr>
            <w:tcW w:w="2492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4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</w:tr>
      <w:tr w:rsidR="006C534E" w:rsidRPr="00390A0E" w:rsidTr="00B5688C">
        <w:tc>
          <w:tcPr>
            <w:tcW w:w="2492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4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</w:tr>
      <w:tr w:rsidR="006C534E" w:rsidRPr="00390A0E" w:rsidTr="00B5688C">
        <w:tc>
          <w:tcPr>
            <w:tcW w:w="2492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4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</w:tr>
      <w:tr w:rsidR="006C534E" w:rsidRPr="00390A0E" w:rsidTr="00B5688C">
        <w:tc>
          <w:tcPr>
            <w:tcW w:w="2492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4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</w:tr>
      <w:tr w:rsidR="006C534E" w:rsidRPr="00390A0E" w:rsidTr="00B5688C">
        <w:tc>
          <w:tcPr>
            <w:tcW w:w="2492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4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</w:tr>
      <w:tr w:rsidR="006C534E" w:rsidRPr="00390A0E" w:rsidTr="00B5688C">
        <w:tc>
          <w:tcPr>
            <w:tcW w:w="2492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4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</w:tr>
      <w:tr w:rsidR="006C534E" w:rsidRPr="00390A0E" w:rsidTr="00B5688C">
        <w:tc>
          <w:tcPr>
            <w:tcW w:w="2492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4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</w:tr>
      <w:tr w:rsidR="006C534E" w:rsidRPr="00390A0E" w:rsidTr="00B5688C">
        <w:tc>
          <w:tcPr>
            <w:tcW w:w="2492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4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</w:tr>
      <w:tr w:rsidR="006C534E" w:rsidRPr="00390A0E" w:rsidTr="00B5688C">
        <w:tc>
          <w:tcPr>
            <w:tcW w:w="2492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4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</w:tr>
      <w:tr w:rsidR="006C534E" w:rsidRPr="00390A0E" w:rsidTr="00B5688C">
        <w:tc>
          <w:tcPr>
            <w:tcW w:w="2492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4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</w:tr>
      <w:tr w:rsidR="006C534E" w:rsidRPr="00390A0E" w:rsidTr="00B5688C">
        <w:tc>
          <w:tcPr>
            <w:tcW w:w="2492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4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</w:tr>
      <w:tr w:rsidR="006C534E" w:rsidRPr="00390A0E" w:rsidTr="00B5688C">
        <w:tc>
          <w:tcPr>
            <w:tcW w:w="2492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4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</w:tr>
      <w:tr w:rsidR="006C534E" w:rsidRPr="00390A0E" w:rsidTr="00B5688C">
        <w:tc>
          <w:tcPr>
            <w:tcW w:w="2492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4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C534E" w:rsidRPr="00390A0E" w:rsidRDefault="006C534E" w:rsidP="006C534E">
            <w:pPr>
              <w:jc w:val="center"/>
              <w:rPr>
                <w:sz w:val="24"/>
                <w:szCs w:val="24"/>
              </w:rPr>
            </w:pPr>
          </w:p>
        </w:tc>
      </w:tr>
    </w:tbl>
    <w:p w:rsidR="00FB2595" w:rsidRDefault="00FB2595" w:rsidP="00FB2595">
      <w:pPr>
        <w:rPr>
          <w:lang w:val="fr-LU"/>
        </w:rPr>
      </w:pPr>
      <w:r>
        <w:rPr>
          <w:lang w:val="fr-LU"/>
        </w:rPr>
        <w:br w:type="page"/>
      </w:r>
    </w:p>
    <w:p w:rsidR="00FB2595" w:rsidRPr="00435D00" w:rsidRDefault="00951220" w:rsidP="00FB2595">
      <w:pPr>
        <w:rPr>
          <w:rFonts w:asciiTheme="majorHAnsi" w:hAnsiTheme="majorHAnsi"/>
          <w:b/>
          <w:color w:val="4F81BD" w:themeColor="accent1"/>
          <w:sz w:val="26"/>
          <w:szCs w:val="26"/>
          <w:lang w:val="nl-BE"/>
        </w:rPr>
      </w:pPr>
      <w:r>
        <w:rPr>
          <w:rFonts w:asciiTheme="majorHAnsi" w:hAnsiTheme="majorHAnsi"/>
          <w:b/>
          <w:color w:val="4F81BD" w:themeColor="accent1"/>
          <w:sz w:val="26"/>
          <w:szCs w:val="26"/>
          <w:lang w:val="nl-BE"/>
        </w:rPr>
        <w:lastRenderedPageBreak/>
        <w:t>8</w:t>
      </w:r>
      <w:r w:rsidR="00FB2595" w:rsidRPr="00435D00">
        <w:rPr>
          <w:rFonts w:asciiTheme="majorHAnsi" w:hAnsiTheme="majorHAnsi"/>
          <w:b/>
          <w:color w:val="4F81BD" w:themeColor="accent1"/>
          <w:sz w:val="26"/>
          <w:szCs w:val="26"/>
          <w:lang w:val="nl-BE"/>
        </w:rPr>
        <w:t xml:space="preserve">) </w:t>
      </w:r>
      <w:r w:rsidR="00442A4D" w:rsidRPr="00435D00">
        <w:rPr>
          <w:rFonts w:asciiTheme="majorHAnsi" w:hAnsiTheme="majorHAnsi"/>
          <w:b/>
          <w:color w:val="4F81BD" w:themeColor="accent1"/>
          <w:sz w:val="26"/>
          <w:szCs w:val="26"/>
          <w:lang w:val="nl-BE"/>
        </w:rPr>
        <w:t xml:space="preserve">Geef het programma voor </w:t>
      </w:r>
      <w:r w:rsidR="00FB2595" w:rsidRPr="00435D00">
        <w:rPr>
          <w:rFonts w:asciiTheme="majorHAnsi" w:hAnsiTheme="majorHAnsi"/>
          <w:b/>
          <w:color w:val="4F81BD" w:themeColor="accent1"/>
          <w:sz w:val="26"/>
          <w:szCs w:val="26"/>
          <w:lang w:val="nl-BE"/>
        </w:rPr>
        <w:t xml:space="preserve">2018 </w:t>
      </w:r>
      <w:r w:rsidR="00442A4D" w:rsidRPr="00435D00">
        <w:rPr>
          <w:rFonts w:asciiTheme="majorHAnsi" w:hAnsiTheme="majorHAnsi"/>
          <w:b/>
          <w:color w:val="4F81BD" w:themeColor="accent1"/>
          <w:sz w:val="26"/>
          <w:szCs w:val="26"/>
          <w:lang w:val="nl-BE"/>
        </w:rPr>
        <w:t>voor elke atleet</w:t>
      </w:r>
      <w:r w:rsidR="00FB2595" w:rsidRPr="00435D00">
        <w:rPr>
          <w:rFonts w:asciiTheme="majorHAnsi" w:hAnsiTheme="majorHAnsi"/>
          <w:b/>
          <w:color w:val="4F81BD" w:themeColor="accent1"/>
          <w:sz w:val="26"/>
          <w:szCs w:val="26"/>
          <w:lang w:val="nl-BE"/>
        </w:rPr>
        <w:t xml:space="preserve"> - </w:t>
      </w:r>
      <w:r w:rsidR="00442A4D" w:rsidRPr="00435D00">
        <w:rPr>
          <w:rFonts w:asciiTheme="majorHAnsi" w:hAnsiTheme="majorHAnsi"/>
          <w:b/>
          <w:color w:val="4F81BD" w:themeColor="accent1"/>
          <w:sz w:val="26"/>
          <w:szCs w:val="26"/>
          <w:lang w:val="nl-BE"/>
        </w:rPr>
        <w:t>ploeg</w:t>
      </w:r>
      <w:r w:rsidR="00FB2595" w:rsidRPr="00435D00">
        <w:rPr>
          <w:rFonts w:asciiTheme="majorHAnsi" w:hAnsiTheme="majorHAnsi"/>
          <w:b/>
          <w:color w:val="4F81BD" w:themeColor="accent1"/>
          <w:sz w:val="26"/>
          <w:szCs w:val="26"/>
          <w:lang w:val="nl-BE"/>
        </w:rPr>
        <w:t xml:space="preserve"> : (stages, comp</w:t>
      </w:r>
      <w:r w:rsidR="00442A4D" w:rsidRPr="00435D00">
        <w:rPr>
          <w:rFonts w:asciiTheme="majorHAnsi" w:hAnsiTheme="majorHAnsi"/>
          <w:b/>
          <w:color w:val="4F81BD" w:themeColor="accent1"/>
          <w:sz w:val="26"/>
          <w:szCs w:val="26"/>
          <w:lang w:val="nl-BE"/>
        </w:rPr>
        <w:t>etities, trainingen</w:t>
      </w:r>
      <w:r w:rsidR="00FB2595" w:rsidRPr="00435D00">
        <w:rPr>
          <w:rFonts w:asciiTheme="majorHAnsi" w:hAnsiTheme="majorHAnsi"/>
          <w:b/>
          <w:color w:val="4F81BD" w:themeColor="accent1"/>
          <w:sz w:val="26"/>
          <w:szCs w:val="26"/>
          <w:lang w:val="nl-BE"/>
        </w:rPr>
        <w:t xml:space="preserve">, </w:t>
      </w:r>
      <w:r w:rsidR="00442A4D" w:rsidRPr="00435D00">
        <w:rPr>
          <w:rFonts w:asciiTheme="majorHAnsi" w:hAnsiTheme="majorHAnsi"/>
          <w:b/>
          <w:color w:val="4F81BD" w:themeColor="accent1"/>
          <w:sz w:val="26"/>
          <w:szCs w:val="26"/>
          <w:lang w:val="nl-BE"/>
        </w:rPr>
        <w:t>school</w:t>
      </w:r>
      <w:r w:rsidR="00FB2595" w:rsidRPr="00435D00">
        <w:rPr>
          <w:rFonts w:asciiTheme="majorHAnsi" w:hAnsiTheme="majorHAnsi"/>
          <w:b/>
          <w:color w:val="4F81BD" w:themeColor="accent1"/>
          <w:sz w:val="26"/>
          <w:szCs w:val="26"/>
          <w:lang w:val="nl-BE"/>
        </w:rPr>
        <w:t>examens</w:t>
      </w:r>
      <w:r w:rsidR="00442A4D" w:rsidRPr="00435D00">
        <w:rPr>
          <w:rFonts w:asciiTheme="majorHAnsi" w:hAnsiTheme="majorHAnsi"/>
          <w:b/>
          <w:color w:val="4F81BD" w:themeColor="accent1"/>
          <w:sz w:val="26"/>
          <w:szCs w:val="26"/>
          <w:lang w:val="nl-BE"/>
        </w:rPr>
        <w:t xml:space="preserve"> </w:t>
      </w:r>
      <w:r w:rsidR="00FB2595" w:rsidRPr="00435D00">
        <w:rPr>
          <w:rFonts w:asciiTheme="majorHAnsi" w:hAnsiTheme="majorHAnsi"/>
          <w:b/>
          <w:color w:val="4F81BD" w:themeColor="accent1"/>
          <w:sz w:val="26"/>
          <w:szCs w:val="26"/>
          <w:lang w:val="nl-BE"/>
        </w:rPr>
        <w:t>e</w:t>
      </w:r>
      <w:r w:rsidR="00442A4D" w:rsidRPr="00435D00">
        <w:rPr>
          <w:rFonts w:asciiTheme="majorHAnsi" w:hAnsiTheme="majorHAnsi"/>
          <w:b/>
          <w:color w:val="4F81BD" w:themeColor="accent1"/>
          <w:sz w:val="26"/>
          <w:szCs w:val="26"/>
          <w:lang w:val="nl-BE"/>
        </w:rPr>
        <w:t>nz</w:t>
      </w:r>
      <w:r w:rsidR="00FB2595" w:rsidRPr="00435D00">
        <w:rPr>
          <w:rFonts w:asciiTheme="majorHAnsi" w:hAnsiTheme="majorHAnsi"/>
          <w:b/>
          <w:color w:val="4F81BD" w:themeColor="accent1"/>
          <w:sz w:val="26"/>
          <w:szCs w:val="26"/>
          <w:lang w:val="nl-BE"/>
        </w:rPr>
        <w:t>…)  :</w:t>
      </w:r>
    </w:p>
    <w:tbl>
      <w:tblPr>
        <w:tblStyle w:val="Grilledutableau"/>
        <w:tblpPr w:leftFromText="180" w:rightFromText="180" w:vertAnchor="page" w:horzAnchor="margin" w:tblpY="2791"/>
        <w:tblW w:w="0" w:type="auto"/>
        <w:tblLook w:val="04A0" w:firstRow="1" w:lastRow="0" w:firstColumn="1" w:lastColumn="0" w:noHBand="0" w:noVBand="1"/>
      </w:tblPr>
      <w:tblGrid>
        <w:gridCol w:w="4643"/>
        <w:gridCol w:w="1701"/>
        <w:gridCol w:w="3828"/>
        <w:gridCol w:w="3969"/>
      </w:tblGrid>
      <w:tr w:rsidR="006C534E" w:rsidRPr="00390A0E" w:rsidTr="00B5688C">
        <w:trPr>
          <w:trHeight w:val="293"/>
        </w:trPr>
        <w:tc>
          <w:tcPr>
            <w:tcW w:w="4644" w:type="dxa"/>
            <w:shd w:val="clear" w:color="auto" w:fill="4F81BD" w:themeFill="accent1"/>
          </w:tcPr>
          <w:p w:rsidR="006C534E" w:rsidRPr="00CA44DA" w:rsidRDefault="006C534E" w:rsidP="006C534E">
            <w:pPr>
              <w:jc w:val="center"/>
              <w:rPr>
                <w:b/>
                <w:color w:val="FFFFFF" w:themeColor="background1"/>
                <w:sz w:val="24"/>
                <w:szCs w:val="24"/>
                <w:lang w:val="nl-BE"/>
              </w:rPr>
            </w:pPr>
            <w:r w:rsidRPr="00CA44DA">
              <w:rPr>
                <w:b/>
                <w:color w:val="FFFFFF" w:themeColor="background1"/>
                <w:sz w:val="24"/>
                <w:szCs w:val="24"/>
                <w:lang w:val="nl-BE"/>
              </w:rPr>
              <w:t>N</w:t>
            </w:r>
            <w:r>
              <w:rPr>
                <w:b/>
                <w:color w:val="FFFFFF" w:themeColor="background1"/>
                <w:sz w:val="24"/>
                <w:szCs w:val="24"/>
                <w:lang w:val="nl-BE"/>
              </w:rPr>
              <w:t>aam</w:t>
            </w:r>
            <w:r w:rsidRPr="00CA44DA">
              <w:rPr>
                <w:b/>
                <w:color w:val="FFFFFF" w:themeColor="background1"/>
                <w:sz w:val="24"/>
                <w:szCs w:val="24"/>
                <w:lang w:val="nl-BE"/>
              </w:rPr>
              <w:t xml:space="preserve"> en Voornaam van de atleet</w:t>
            </w:r>
          </w:p>
        </w:tc>
        <w:tc>
          <w:tcPr>
            <w:tcW w:w="1701" w:type="dxa"/>
            <w:shd w:val="clear" w:color="auto" w:fill="4F81BD" w:themeFill="accent1"/>
          </w:tcPr>
          <w:p w:rsidR="006C534E" w:rsidRPr="00277792" w:rsidRDefault="006C534E" w:rsidP="006C534E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277792">
              <w:rPr>
                <w:b/>
                <w:color w:val="FFFFFF" w:themeColor="background1"/>
                <w:sz w:val="24"/>
                <w:szCs w:val="24"/>
              </w:rPr>
              <w:t>Dat</w:t>
            </w:r>
            <w:r>
              <w:rPr>
                <w:b/>
                <w:color w:val="FFFFFF" w:themeColor="background1"/>
                <w:sz w:val="24"/>
                <w:szCs w:val="24"/>
              </w:rPr>
              <w:t>um</w:t>
            </w:r>
            <w:proofErr w:type="spellEnd"/>
            <w:r w:rsidRPr="00277792"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3828" w:type="dxa"/>
            <w:shd w:val="clear" w:color="auto" w:fill="4F81BD" w:themeFill="accent1"/>
          </w:tcPr>
          <w:p w:rsidR="006C534E" w:rsidRPr="00277792" w:rsidRDefault="006C534E" w:rsidP="006C534E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b/>
                <w:color w:val="FFFFFF" w:themeColor="background1"/>
                <w:sz w:val="24"/>
                <w:szCs w:val="24"/>
              </w:rPr>
              <w:t>Soort</w:t>
            </w:r>
            <w:proofErr w:type="spellEnd"/>
            <w:r w:rsidRPr="00277792"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277792">
              <w:rPr>
                <w:b/>
                <w:color w:val="FFFFFF" w:themeColor="background1"/>
                <w:sz w:val="24"/>
                <w:szCs w:val="24"/>
              </w:rPr>
              <w:t>mani</w:t>
            </w:r>
            <w:r>
              <w:rPr>
                <w:b/>
                <w:color w:val="FFFFFF" w:themeColor="background1"/>
                <w:sz w:val="24"/>
                <w:szCs w:val="24"/>
              </w:rPr>
              <w:t>festatie</w:t>
            </w:r>
            <w:proofErr w:type="spellEnd"/>
          </w:p>
        </w:tc>
        <w:tc>
          <w:tcPr>
            <w:tcW w:w="3969" w:type="dxa"/>
            <w:shd w:val="clear" w:color="auto" w:fill="4F81BD" w:themeFill="accent1"/>
          </w:tcPr>
          <w:p w:rsidR="006C534E" w:rsidRPr="00277792" w:rsidRDefault="006C534E" w:rsidP="006C534E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b/>
                <w:color w:val="FFFFFF" w:themeColor="background1"/>
                <w:sz w:val="24"/>
                <w:szCs w:val="24"/>
              </w:rPr>
              <w:t>Plaats</w:t>
            </w:r>
            <w:proofErr w:type="spellEnd"/>
          </w:p>
        </w:tc>
      </w:tr>
      <w:tr w:rsidR="00FB2595" w:rsidRPr="00390A0E" w:rsidTr="00B5688C">
        <w:trPr>
          <w:trHeight w:val="293"/>
        </w:trPr>
        <w:tc>
          <w:tcPr>
            <w:tcW w:w="4644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</w:tr>
      <w:tr w:rsidR="00FB2595" w:rsidRPr="00390A0E" w:rsidTr="00B5688C">
        <w:trPr>
          <w:trHeight w:val="293"/>
        </w:trPr>
        <w:tc>
          <w:tcPr>
            <w:tcW w:w="4644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</w:tr>
      <w:tr w:rsidR="00FB2595" w:rsidRPr="00390A0E" w:rsidTr="00B5688C">
        <w:trPr>
          <w:trHeight w:val="293"/>
        </w:trPr>
        <w:tc>
          <w:tcPr>
            <w:tcW w:w="4644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</w:tr>
      <w:tr w:rsidR="00FB2595" w:rsidRPr="00390A0E" w:rsidTr="00B5688C">
        <w:trPr>
          <w:trHeight w:val="293"/>
        </w:trPr>
        <w:tc>
          <w:tcPr>
            <w:tcW w:w="4644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</w:tr>
      <w:tr w:rsidR="00FB2595" w:rsidRPr="00390A0E" w:rsidTr="00B5688C">
        <w:trPr>
          <w:trHeight w:val="293"/>
        </w:trPr>
        <w:tc>
          <w:tcPr>
            <w:tcW w:w="4644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</w:tr>
      <w:tr w:rsidR="00FB2595" w:rsidRPr="00390A0E" w:rsidTr="00B5688C">
        <w:trPr>
          <w:trHeight w:val="293"/>
        </w:trPr>
        <w:tc>
          <w:tcPr>
            <w:tcW w:w="4644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</w:tr>
      <w:tr w:rsidR="00FB2595" w:rsidRPr="00390A0E" w:rsidTr="00B5688C">
        <w:trPr>
          <w:trHeight w:val="293"/>
        </w:trPr>
        <w:tc>
          <w:tcPr>
            <w:tcW w:w="4644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</w:tr>
      <w:tr w:rsidR="00FB2595" w:rsidRPr="00390A0E" w:rsidTr="00B5688C">
        <w:trPr>
          <w:trHeight w:val="293"/>
        </w:trPr>
        <w:tc>
          <w:tcPr>
            <w:tcW w:w="4644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</w:tr>
      <w:tr w:rsidR="00FB2595" w:rsidRPr="00390A0E" w:rsidTr="00B5688C">
        <w:trPr>
          <w:trHeight w:val="293"/>
        </w:trPr>
        <w:tc>
          <w:tcPr>
            <w:tcW w:w="4644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</w:tr>
      <w:tr w:rsidR="00FB2595" w:rsidRPr="00390A0E" w:rsidTr="00B5688C">
        <w:trPr>
          <w:trHeight w:val="293"/>
        </w:trPr>
        <w:tc>
          <w:tcPr>
            <w:tcW w:w="4644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</w:tr>
      <w:tr w:rsidR="00FB2595" w:rsidRPr="00390A0E" w:rsidTr="00B5688C">
        <w:trPr>
          <w:trHeight w:val="293"/>
        </w:trPr>
        <w:tc>
          <w:tcPr>
            <w:tcW w:w="4644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</w:tr>
      <w:tr w:rsidR="00FB2595" w:rsidRPr="00390A0E" w:rsidTr="00B5688C">
        <w:trPr>
          <w:trHeight w:val="293"/>
        </w:trPr>
        <w:tc>
          <w:tcPr>
            <w:tcW w:w="4644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</w:tr>
      <w:tr w:rsidR="00FB2595" w:rsidRPr="00390A0E" w:rsidTr="00B5688C">
        <w:trPr>
          <w:trHeight w:val="293"/>
        </w:trPr>
        <w:tc>
          <w:tcPr>
            <w:tcW w:w="4644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</w:tr>
      <w:tr w:rsidR="00FB2595" w:rsidRPr="00390A0E" w:rsidTr="00B5688C">
        <w:trPr>
          <w:trHeight w:val="293"/>
        </w:trPr>
        <w:tc>
          <w:tcPr>
            <w:tcW w:w="4644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</w:tr>
      <w:tr w:rsidR="00FB2595" w:rsidRPr="00390A0E" w:rsidTr="00B5688C">
        <w:trPr>
          <w:trHeight w:val="293"/>
        </w:trPr>
        <w:tc>
          <w:tcPr>
            <w:tcW w:w="4644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</w:tr>
      <w:tr w:rsidR="00FB2595" w:rsidRPr="00390A0E" w:rsidTr="00B5688C">
        <w:trPr>
          <w:trHeight w:val="293"/>
        </w:trPr>
        <w:tc>
          <w:tcPr>
            <w:tcW w:w="4644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</w:tr>
      <w:tr w:rsidR="00FB2595" w:rsidRPr="00390A0E" w:rsidTr="00B5688C">
        <w:trPr>
          <w:trHeight w:val="293"/>
        </w:trPr>
        <w:tc>
          <w:tcPr>
            <w:tcW w:w="4644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</w:tr>
      <w:tr w:rsidR="00FB2595" w:rsidRPr="00390A0E" w:rsidTr="00B5688C">
        <w:trPr>
          <w:trHeight w:val="293"/>
        </w:trPr>
        <w:tc>
          <w:tcPr>
            <w:tcW w:w="4644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</w:tr>
      <w:tr w:rsidR="00FB2595" w:rsidRPr="00390A0E" w:rsidTr="00B5688C">
        <w:trPr>
          <w:trHeight w:val="293"/>
        </w:trPr>
        <w:tc>
          <w:tcPr>
            <w:tcW w:w="4644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</w:tr>
      <w:tr w:rsidR="00FB2595" w:rsidRPr="00390A0E" w:rsidTr="00B5688C">
        <w:trPr>
          <w:trHeight w:val="293"/>
        </w:trPr>
        <w:tc>
          <w:tcPr>
            <w:tcW w:w="4644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</w:tr>
      <w:tr w:rsidR="00FB2595" w:rsidRPr="00390A0E" w:rsidTr="00B5688C">
        <w:trPr>
          <w:trHeight w:val="293"/>
        </w:trPr>
        <w:tc>
          <w:tcPr>
            <w:tcW w:w="4644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FB2595" w:rsidRPr="00390A0E" w:rsidRDefault="00FB2595" w:rsidP="00B5688C">
            <w:pPr>
              <w:jc w:val="center"/>
              <w:rPr>
                <w:sz w:val="24"/>
                <w:szCs w:val="24"/>
              </w:rPr>
            </w:pPr>
          </w:p>
        </w:tc>
      </w:tr>
    </w:tbl>
    <w:p w:rsidR="00FB2595" w:rsidRDefault="00FB2595" w:rsidP="00FB2595">
      <w:pPr>
        <w:pStyle w:val="Titre2"/>
        <w:rPr>
          <w:lang w:val="nl-BE"/>
        </w:rPr>
        <w:sectPr w:rsidR="00FB2595" w:rsidSect="00C80F51">
          <w:pgSz w:w="16838" w:h="11906" w:orient="landscape" w:code="9"/>
          <w:pgMar w:top="1440" w:right="1440" w:bottom="1440" w:left="1247" w:header="709" w:footer="84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tbl>
      <w:tblPr>
        <w:tblStyle w:val="Grilledutableau"/>
        <w:tblpPr w:leftFromText="180" w:rightFromText="180" w:vertAnchor="page" w:horzAnchor="margin" w:tblpY="2626"/>
        <w:tblW w:w="14174" w:type="dxa"/>
        <w:tblLook w:val="04A0" w:firstRow="1" w:lastRow="0" w:firstColumn="1" w:lastColumn="0" w:noHBand="0" w:noVBand="1"/>
      </w:tblPr>
      <w:tblGrid>
        <w:gridCol w:w="2755"/>
        <w:gridCol w:w="1637"/>
        <w:gridCol w:w="1636"/>
        <w:gridCol w:w="1636"/>
        <w:gridCol w:w="1636"/>
        <w:gridCol w:w="1636"/>
        <w:gridCol w:w="1602"/>
        <w:gridCol w:w="1636"/>
      </w:tblGrid>
      <w:tr w:rsidR="00C97EE4" w:rsidRPr="00390A0E" w:rsidTr="00C97EE4">
        <w:trPr>
          <w:trHeight w:val="293"/>
        </w:trPr>
        <w:tc>
          <w:tcPr>
            <w:tcW w:w="2755" w:type="dxa"/>
            <w:shd w:val="clear" w:color="auto" w:fill="4F81BD" w:themeFill="accent1"/>
            <w:vAlign w:val="center"/>
          </w:tcPr>
          <w:p w:rsidR="00C97EE4" w:rsidRPr="006C534E" w:rsidRDefault="00C97EE4" w:rsidP="00C97EE4">
            <w:pPr>
              <w:jc w:val="center"/>
              <w:rPr>
                <w:b/>
                <w:color w:val="FFFFFF" w:themeColor="background1"/>
                <w:sz w:val="24"/>
                <w:szCs w:val="24"/>
                <w:lang w:val="nl-BE"/>
              </w:rPr>
            </w:pPr>
            <w:r w:rsidRPr="006C534E">
              <w:rPr>
                <w:b/>
                <w:color w:val="FFFFFF"/>
                <w:sz w:val="24"/>
                <w:szCs w:val="24"/>
                <w:lang w:val="nl-BE"/>
              </w:rPr>
              <w:lastRenderedPageBreak/>
              <w:t>Naam en Voornaam van de atleet</w:t>
            </w:r>
          </w:p>
        </w:tc>
        <w:tc>
          <w:tcPr>
            <w:tcW w:w="1637" w:type="dxa"/>
            <w:shd w:val="clear" w:color="auto" w:fill="4F81BD" w:themeFill="accent1"/>
            <w:vAlign w:val="center"/>
          </w:tcPr>
          <w:p w:rsidR="00C97EE4" w:rsidRPr="00277792" w:rsidRDefault="00C97EE4" w:rsidP="00C97EE4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2018</w:t>
            </w:r>
          </w:p>
        </w:tc>
        <w:tc>
          <w:tcPr>
            <w:tcW w:w="1636" w:type="dxa"/>
            <w:shd w:val="clear" w:color="auto" w:fill="4F81BD" w:themeFill="accent1"/>
            <w:vAlign w:val="center"/>
          </w:tcPr>
          <w:p w:rsidR="00C97EE4" w:rsidRDefault="00C97EE4" w:rsidP="00C97EE4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2019</w:t>
            </w:r>
          </w:p>
        </w:tc>
        <w:tc>
          <w:tcPr>
            <w:tcW w:w="1636" w:type="dxa"/>
            <w:shd w:val="clear" w:color="auto" w:fill="4F81BD" w:themeFill="accent1"/>
            <w:vAlign w:val="center"/>
          </w:tcPr>
          <w:p w:rsidR="00C97EE4" w:rsidRDefault="00C97EE4" w:rsidP="00C97EE4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2020</w:t>
            </w:r>
          </w:p>
        </w:tc>
        <w:tc>
          <w:tcPr>
            <w:tcW w:w="1636" w:type="dxa"/>
            <w:shd w:val="clear" w:color="auto" w:fill="4F81BD" w:themeFill="accent1"/>
            <w:vAlign w:val="center"/>
          </w:tcPr>
          <w:p w:rsidR="00C97EE4" w:rsidRDefault="00C97EE4" w:rsidP="00C97EE4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2021</w:t>
            </w:r>
          </w:p>
        </w:tc>
        <w:tc>
          <w:tcPr>
            <w:tcW w:w="1636" w:type="dxa"/>
            <w:shd w:val="clear" w:color="auto" w:fill="4F81BD" w:themeFill="accent1"/>
            <w:vAlign w:val="center"/>
          </w:tcPr>
          <w:p w:rsidR="00C97EE4" w:rsidRDefault="00C97EE4" w:rsidP="00C97EE4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2022</w:t>
            </w:r>
          </w:p>
        </w:tc>
        <w:tc>
          <w:tcPr>
            <w:tcW w:w="1602" w:type="dxa"/>
            <w:shd w:val="clear" w:color="auto" w:fill="4F81BD" w:themeFill="accent1"/>
            <w:vAlign w:val="center"/>
          </w:tcPr>
          <w:p w:rsidR="00C97EE4" w:rsidRDefault="00C97EE4" w:rsidP="00C97EE4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2023</w:t>
            </w:r>
          </w:p>
        </w:tc>
        <w:tc>
          <w:tcPr>
            <w:tcW w:w="1636" w:type="dxa"/>
            <w:shd w:val="clear" w:color="auto" w:fill="4F81BD" w:themeFill="accent1"/>
            <w:vAlign w:val="center"/>
          </w:tcPr>
          <w:p w:rsidR="00C97EE4" w:rsidRDefault="00C97EE4" w:rsidP="00C97EE4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2024</w:t>
            </w:r>
          </w:p>
        </w:tc>
      </w:tr>
      <w:tr w:rsidR="00C97EE4" w:rsidRPr="00390A0E" w:rsidTr="00C97EE4">
        <w:trPr>
          <w:trHeight w:val="293"/>
        </w:trPr>
        <w:tc>
          <w:tcPr>
            <w:tcW w:w="2755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</w:tr>
      <w:tr w:rsidR="00C97EE4" w:rsidRPr="00390A0E" w:rsidTr="00C97EE4">
        <w:trPr>
          <w:trHeight w:val="293"/>
        </w:trPr>
        <w:tc>
          <w:tcPr>
            <w:tcW w:w="2755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</w:tr>
      <w:tr w:rsidR="00C97EE4" w:rsidRPr="00390A0E" w:rsidTr="00C97EE4">
        <w:trPr>
          <w:trHeight w:val="293"/>
        </w:trPr>
        <w:tc>
          <w:tcPr>
            <w:tcW w:w="2755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</w:tr>
      <w:tr w:rsidR="00C97EE4" w:rsidRPr="00390A0E" w:rsidTr="00C97EE4">
        <w:trPr>
          <w:trHeight w:val="293"/>
        </w:trPr>
        <w:tc>
          <w:tcPr>
            <w:tcW w:w="2755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</w:tr>
      <w:tr w:rsidR="00C97EE4" w:rsidRPr="00390A0E" w:rsidTr="00C97EE4">
        <w:trPr>
          <w:trHeight w:val="293"/>
        </w:trPr>
        <w:tc>
          <w:tcPr>
            <w:tcW w:w="2755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</w:tr>
      <w:tr w:rsidR="00C97EE4" w:rsidRPr="00390A0E" w:rsidTr="00C97EE4">
        <w:trPr>
          <w:trHeight w:val="293"/>
        </w:trPr>
        <w:tc>
          <w:tcPr>
            <w:tcW w:w="2755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</w:tr>
      <w:tr w:rsidR="00C97EE4" w:rsidRPr="00390A0E" w:rsidTr="00C97EE4">
        <w:trPr>
          <w:trHeight w:val="293"/>
        </w:trPr>
        <w:tc>
          <w:tcPr>
            <w:tcW w:w="2755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</w:tr>
      <w:tr w:rsidR="00C97EE4" w:rsidRPr="00390A0E" w:rsidTr="00C97EE4">
        <w:trPr>
          <w:trHeight w:val="293"/>
        </w:trPr>
        <w:tc>
          <w:tcPr>
            <w:tcW w:w="2755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</w:tr>
      <w:tr w:rsidR="00C97EE4" w:rsidRPr="00390A0E" w:rsidTr="00C97EE4">
        <w:trPr>
          <w:trHeight w:val="293"/>
        </w:trPr>
        <w:tc>
          <w:tcPr>
            <w:tcW w:w="2755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</w:tr>
      <w:tr w:rsidR="00C97EE4" w:rsidRPr="00390A0E" w:rsidTr="00C97EE4">
        <w:trPr>
          <w:trHeight w:val="293"/>
        </w:trPr>
        <w:tc>
          <w:tcPr>
            <w:tcW w:w="2755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</w:tr>
      <w:tr w:rsidR="00C97EE4" w:rsidRPr="00390A0E" w:rsidTr="00C97EE4">
        <w:trPr>
          <w:trHeight w:val="293"/>
        </w:trPr>
        <w:tc>
          <w:tcPr>
            <w:tcW w:w="2755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</w:tr>
      <w:tr w:rsidR="00C97EE4" w:rsidRPr="00390A0E" w:rsidTr="00C97EE4">
        <w:trPr>
          <w:trHeight w:val="293"/>
        </w:trPr>
        <w:tc>
          <w:tcPr>
            <w:tcW w:w="2755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</w:tr>
      <w:tr w:rsidR="00C97EE4" w:rsidRPr="00390A0E" w:rsidTr="00C97EE4">
        <w:trPr>
          <w:trHeight w:val="293"/>
        </w:trPr>
        <w:tc>
          <w:tcPr>
            <w:tcW w:w="2755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</w:tr>
      <w:tr w:rsidR="00C97EE4" w:rsidRPr="00390A0E" w:rsidTr="00C97EE4">
        <w:trPr>
          <w:trHeight w:val="293"/>
        </w:trPr>
        <w:tc>
          <w:tcPr>
            <w:tcW w:w="2755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</w:tr>
      <w:tr w:rsidR="00C97EE4" w:rsidRPr="00390A0E" w:rsidTr="00C97EE4">
        <w:trPr>
          <w:trHeight w:val="293"/>
        </w:trPr>
        <w:tc>
          <w:tcPr>
            <w:tcW w:w="2755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</w:tr>
      <w:tr w:rsidR="00C97EE4" w:rsidRPr="00390A0E" w:rsidTr="00C97EE4">
        <w:trPr>
          <w:trHeight w:val="293"/>
        </w:trPr>
        <w:tc>
          <w:tcPr>
            <w:tcW w:w="2755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</w:tr>
      <w:tr w:rsidR="00C97EE4" w:rsidRPr="00390A0E" w:rsidTr="00C97EE4">
        <w:trPr>
          <w:trHeight w:val="293"/>
        </w:trPr>
        <w:tc>
          <w:tcPr>
            <w:tcW w:w="2755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</w:tr>
      <w:tr w:rsidR="00C97EE4" w:rsidRPr="00390A0E" w:rsidTr="00C97EE4">
        <w:trPr>
          <w:trHeight w:val="293"/>
        </w:trPr>
        <w:tc>
          <w:tcPr>
            <w:tcW w:w="2755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</w:tr>
      <w:tr w:rsidR="00C97EE4" w:rsidRPr="00390A0E" w:rsidTr="00C97EE4">
        <w:trPr>
          <w:trHeight w:val="293"/>
        </w:trPr>
        <w:tc>
          <w:tcPr>
            <w:tcW w:w="2755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</w:tr>
      <w:tr w:rsidR="00C97EE4" w:rsidRPr="00390A0E" w:rsidTr="00C97EE4">
        <w:trPr>
          <w:trHeight w:val="293"/>
        </w:trPr>
        <w:tc>
          <w:tcPr>
            <w:tcW w:w="2755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</w:tr>
      <w:tr w:rsidR="00C97EE4" w:rsidRPr="00390A0E" w:rsidTr="00C97EE4">
        <w:trPr>
          <w:trHeight w:val="293"/>
        </w:trPr>
        <w:tc>
          <w:tcPr>
            <w:tcW w:w="2755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6" w:type="dxa"/>
          </w:tcPr>
          <w:p w:rsidR="00C97EE4" w:rsidRPr="00390A0E" w:rsidRDefault="00C97EE4" w:rsidP="00C97EE4">
            <w:pPr>
              <w:jc w:val="center"/>
              <w:rPr>
                <w:sz w:val="24"/>
                <w:szCs w:val="24"/>
              </w:rPr>
            </w:pPr>
          </w:p>
        </w:tc>
      </w:tr>
    </w:tbl>
    <w:p w:rsidR="00FB2595" w:rsidRPr="00435D00" w:rsidRDefault="00951220" w:rsidP="00951220">
      <w:pPr>
        <w:pStyle w:val="Titre2"/>
        <w:keepLines w:val="0"/>
        <w:numPr>
          <w:ilvl w:val="1"/>
          <w:numId w:val="16"/>
        </w:numPr>
        <w:suppressAutoHyphens/>
        <w:ind w:left="426" w:hanging="426"/>
        <w:rPr>
          <w:lang w:val="nl-BE"/>
        </w:rPr>
      </w:pPr>
      <w:r>
        <w:rPr>
          <w:lang w:val="nl-BE"/>
        </w:rPr>
        <w:t>9</w:t>
      </w:r>
      <w:r w:rsidR="00FB2595" w:rsidRPr="00435D00">
        <w:rPr>
          <w:lang w:val="nl-BE"/>
        </w:rPr>
        <w:t xml:space="preserve">) </w:t>
      </w:r>
      <w:r w:rsidR="006C534E" w:rsidRPr="00435D00">
        <w:rPr>
          <w:lang w:val="nl-BE"/>
        </w:rPr>
        <w:t>Geef de tussentijdse doelstellingen, de verhoopte vooruitgangscurve en de verwachte resultaten van 201</w:t>
      </w:r>
      <w:r w:rsidR="00A34D42" w:rsidRPr="00435D00">
        <w:rPr>
          <w:lang w:val="nl-BE"/>
        </w:rPr>
        <w:t>8</w:t>
      </w:r>
      <w:r w:rsidR="006C534E" w:rsidRPr="00435D00">
        <w:rPr>
          <w:lang w:val="nl-BE"/>
        </w:rPr>
        <w:t xml:space="preserve"> tot en </w:t>
      </w:r>
      <w:bookmarkStart w:id="0" w:name="_GoBack"/>
      <w:bookmarkEnd w:id="0"/>
      <w:r w:rsidR="006C534E" w:rsidRPr="00435D00">
        <w:rPr>
          <w:lang w:val="nl-BE"/>
        </w:rPr>
        <w:t>met 2024 voor elke atleet die deel uitmaakt van het project Be Gold :</w:t>
      </w:r>
    </w:p>
    <w:p w:rsidR="00FB2595" w:rsidRPr="00C97EE4" w:rsidRDefault="00FB2595" w:rsidP="00FB2595">
      <w:pPr>
        <w:rPr>
          <w:sz w:val="24"/>
          <w:szCs w:val="24"/>
          <w:lang w:val="nl-BE"/>
        </w:rPr>
        <w:sectPr w:rsidR="00FB2595" w:rsidRPr="00C97EE4" w:rsidSect="00D60B11">
          <w:pgSz w:w="16838" w:h="11906" w:orient="landscape" w:code="9"/>
          <w:pgMar w:top="1440" w:right="1440" w:bottom="1440" w:left="1247" w:header="709" w:footer="140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:rsidR="000723BB" w:rsidRPr="00AD5813" w:rsidRDefault="00AE0129" w:rsidP="00B8420C">
      <w:pPr>
        <w:jc w:val="center"/>
        <w:rPr>
          <w:color w:val="4F81BD" w:themeColor="accent1"/>
          <w:sz w:val="36"/>
          <w:szCs w:val="36"/>
          <w:lang w:val="nl-BE"/>
        </w:rPr>
      </w:pPr>
      <w:bookmarkStart w:id="1" w:name="OLE_LINK1"/>
      <w:bookmarkStart w:id="2" w:name="OLE_LINK2"/>
      <w:r w:rsidRPr="00AD5813">
        <w:rPr>
          <w:color w:val="4F81BD" w:themeColor="accent1"/>
          <w:sz w:val="36"/>
          <w:szCs w:val="36"/>
          <w:lang w:val="nl-BE"/>
        </w:rPr>
        <w:lastRenderedPageBreak/>
        <w:t>Budget 201</w:t>
      </w:r>
      <w:r w:rsidR="00A34D42" w:rsidRPr="00AD5813">
        <w:rPr>
          <w:color w:val="4F81BD" w:themeColor="accent1"/>
          <w:sz w:val="36"/>
          <w:szCs w:val="36"/>
          <w:lang w:val="nl-BE"/>
        </w:rPr>
        <w:t>8</w:t>
      </w:r>
    </w:p>
    <w:p w:rsidR="002478F1" w:rsidRPr="00CA44DA" w:rsidRDefault="00CA44DA" w:rsidP="002478F1">
      <w:pPr>
        <w:pStyle w:val="Titre2"/>
        <w:rPr>
          <w:lang w:val="nl-BE"/>
        </w:rPr>
      </w:pPr>
      <w:r w:rsidRPr="00CA44DA">
        <w:rPr>
          <w:lang w:val="nl-BE"/>
        </w:rPr>
        <w:t>Personeelskosten</w:t>
      </w:r>
      <w:r w:rsidR="002478F1" w:rsidRPr="00CA44DA">
        <w:rPr>
          <w:lang w:val="nl-BE"/>
        </w:rPr>
        <w:t xml:space="preserve"> : </w:t>
      </w:r>
    </w:p>
    <w:p w:rsidR="003C1F02" w:rsidRPr="00CA44DA" w:rsidRDefault="003C1F02" w:rsidP="002478F1">
      <w:pPr>
        <w:rPr>
          <w:color w:val="4F81BD" w:themeColor="accent1"/>
          <w:lang w:val="nl-BE"/>
        </w:rPr>
      </w:pPr>
    </w:p>
    <w:p w:rsidR="002478F1" w:rsidRPr="00CA44DA" w:rsidRDefault="00CA44DA" w:rsidP="002478F1">
      <w:pPr>
        <w:rPr>
          <w:color w:val="4F81BD" w:themeColor="accent1"/>
          <w:lang w:val="nl-BE"/>
        </w:rPr>
      </w:pPr>
      <w:r w:rsidRPr="00CA44DA">
        <w:rPr>
          <w:color w:val="4F81BD" w:themeColor="accent1"/>
          <w:lang w:val="nl-BE"/>
        </w:rPr>
        <w:t>Brutobedrag</w:t>
      </w:r>
      <w:r w:rsidR="002478F1" w:rsidRPr="00CA44DA">
        <w:rPr>
          <w:color w:val="4F81BD" w:themeColor="accent1"/>
          <w:lang w:val="nl-BE"/>
        </w:rPr>
        <w:t>:</w:t>
      </w:r>
      <w:r w:rsidR="002478F1" w:rsidRPr="00CA44DA">
        <w:rPr>
          <w:color w:val="4F81BD" w:themeColor="accent1"/>
          <w:lang w:val="nl-BE"/>
        </w:rPr>
        <w:tab/>
      </w:r>
      <w:r w:rsidR="002478F1" w:rsidRPr="00CA44DA">
        <w:rPr>
          <w:color w:val="4F81BD" w:themeColor="accent1"/>
          <w:lang w:val="nl-BE"/>
        </w:rPr>
        <w:tab/>
      </w:r>
      <w:r w:rsidR="003E5298" w:rsidRPr="00CA44DA">
        <w:rPr>
          <w:color w:val="4F81BD" w:themeColor="accent1"/>
          <w:lang w:val="nl-BE"/>
        </w:rPr>
        <w:tab/>
      </w:r>
      <w:r w:rsidR="001B3761" w:rsidRPr="00CA44DA">
        <w:rPr>
          <w:color w:val="4F81BD" w:themeColor="accent1"/>
          <w:lang w:val="nl-BE"/>
        </w:rPr>
        <w:tab/>
      </w:r>
      <w:r w:rsidR="002478F1" w:rsidRPr="00CA44DA">
        <w:rPr>
          <w:color w:val="4F81BD" w:themeColor="accent1"/>
          <w:lang w:val="nl-BE"/>
        </w:rPr>
        <w:tab/>
        <w:t xml:space="preserve">............€ </w:t>
      </w:r>
    </w:p>
    <w:p w:rsidR="001B3761" w:rsidRPr="00CA44DA" w:rsidRDefault="00CA44DA" w:rsidP="002478F1">
      <w:pPr>
        <w:rPr>
          <w:color w:val="4F81BD" w:themeColor="accent1"/>
          <w:lang w:val="nl-BE"/>
        </w:rPr>
      </w:pPr>
      <w:r w:rsidRPr="00CA44DA">
        <w:rPr>
          <w:color w:val="4F81BD" w:themeColor="accent1"/>
          <w:lang w:val="nl-BE"/>
        </w:rPr>
        <w:t>Kosten werkgever</w:t>
      </w:r>
      <w:r w:rsidR="002478F1" w:rsidRPr="00CA44DA">
        <w:rPr>
          <w:color w:val="4F81BD" w:themeColor="accent1"/>
          <w:lang w:val="nl-BE"/>
        </w:rPr>
        <w:t>:</w:t>
      </w:r>
      <w:r w:rsidR="002478F1" w:rsidRPr="00CA44DA">
        <w:rPr>
          <w:color w:val="4F81BD" w:themeColor="accent1"/>
          <w:lang w:val="nl-BE"/>
        </w:rPr>
        <w:tab/>
      </w:r>
      <w:r w:rsidR="001B3761" w:rsidRPr="00CA44DA">
        <w:rPr>
          <w:color w:val="4F81BD" w:themeColor="accent1"/>
          <w:lang w:val="nl-BE"/>
        </w:rPr>
        <w:tab/>
      </w:r>
      <w:r w:rsidR="003E5298" w:rsidRPr="00CA44DA">
        <w:rPr>
          <w:color w:val="4F81BD" w:themeColor="accent1"/>
          <w:lang w:val="nl-BE"/>
        </w:rPr>
        <w:tab/>
      </w:r>
      <w:r w:rsidR="001B3761" w:rsidRPr="00CA44DA">
        <w:rPr>
          <w:color w:val="4F81BD" w:themeColor="accent1"/>
          <w:lang w:val="nl-BE"/>
        </w:rPr>
        <w:tab/>
      </w:r>
      <w:r w:rsidR="002478F1" w:rsidRPr="00CA44DA">
        <w:rPr>
          <w:color w:val="4F81BD" w:themeColor="accent1"/>
          <w:lang w:val="nl-BE"/>
        </w:rPr>
        <w:t>............€</w:t>
      </w:r>
    </w:p>
    <w:p w:rsidR="001B3761" w:rsidRPr="00CA44DA" w:rsidRDefault="00CA44DA" w:rsidP="002478F1">
      <w:pPr>
        <w:rPr>
          <w:color w:val="4F81BD" w:themeColor="accent1"/>
          <w:lang w:val="nl-BE"/>
        </w:rPr>
      </w:pPr>
      <w:r w:rsidRPr="00CA44DA">
        <w:rPr>
          <w:color w:val="4F81BD" w:themeColor="accent1"/>
          <w:lang w:val="nl-BE"/>
        </w:rPr>
        <w:t>Verplichte verzekering</w:t>
      </w:r>
      <w:r w:rsidR="002478F1" w:rsidRPr="00CA44DA">
        <w:rPr>
          <w:color w:val="4F81BD" w:themeColor="accent1"/>
          <w:lang w:val="nl-BE"/>
        </w:rPr>
        <w:t>:</w:t>
      </w:r>
      <w:r w:rsidR="002478F1" w:rsidRPr="00CA44DA">
        <w:rPr>
          <w:color w:val="4F81BD" w:themeColor="accent1"/>
          <w:lang w:val="nl-BE"/>
        </w:rPr>
        <w:tab/>
      </w:r>
      <w:r w:rsidR="001B3761" w:rsidRPr="00CA44DA">
        <w:rPr>
          <w:color w:val="4F81BD" w:themeColor="accent1"/>
          <w:lang w:val="nl-BE"/>
        </w:rPr>
        <w:tab/>
      </w:r>
      <w:r w:rsidR="002478F1" w:rsidRPr="00CA44DA">
        <w:rPr>
          <w:color w:val="4F81BD" w:themeColor="accent1"/>
          <w:lang w:val="nl-BE"/>
        </w:rPr>
        <w:tab/>
      </w:r>
      <w:r w:rsidR="003E5298" w:rsidRPr="00CA44DA">
        <w:rPr>
          <w:color w:val="4F81BD" w:themeColor="accent1"/>
          <w:lang w:val="nl-BE"/>
        </w:rPr>
        <w:tab/>
      </w:r>
      <w:r w:rsidR="002478F1" w:rsidRPr="00CA44DA">
        <w:rPr>
          <w:color w:val="4F81BD" w:themeColor="accent1"/>
          <w:lang w:val="nl-BE"/>
        </w:rPr>
        <w:t>............€</w:t>
      </w:r>
    </w:p>
    <w:p w:rsidR="001B3761" w:rsidRPr="00CA44DA" w:rsidRDefault="002478F1" w:rsidP="002478F1">
      <w:pPr>
        <w:rPr>
          <w:color w:val="4F81BD" w:themeColor="accent1"/>
          <w:lang w:val="nl-BE"/>
        </w:rPr>
      </w:pPr>
      <w:r w:rsidRPr="00CA44DA">
        <w:rPr>
          <w:color w:val="4F81BD" w:themeColor="accent1"/>
          <w:lang w:val="nl-BE"/>
        </w:rPr>
        <w:t>S</w:t>
      </w:r>
      <w:r w:rsidR="00CA44DA" w:rsidRPr="00CA44DA">
        <w:rPr>
          <w:color w:val="4F81BD" w:themeColor="accent1"/>
          <w:lang w:val="nl-BE"/>
        </w:rPr>
        <w:t>ociaal secretariaat</w:t>
      </w:r>
      <w:r w:rsidR="001B3761" w:rsidRPr="00CA44DA">
        <w:rPr>
          <w:color w:val="4F81BD" w:themeColor="accent1"/>
          <w:lang w:val="nl-BE"/>
        </w:rPr>
        <w:t>:</w:t>
      </w:r>
      <w:r w:rsidRPr="00CA44DA">
        <w:rPr>
          <w:color w:val="4F81BD" w:themeColor="accent1"/>
          <w:lang w:val="nl-BE"/>
        </w:rPr>
        <w:tab/>
      </w:r>
      <w:r w:rsidR="001B3761" w:rsidRPr="00CA44DA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ab/>
      </w:r>
      <w:r w:rsidR="003E5298" w:rsidRPr="00CA44DA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>............€</w:t>
      </w:r>
    </w:p>
    <w:p w:rsidR="002478F1" w:rsidRPr="00CA44DA" w:rsidRDefault="00CA44DA" w:rsidP="002478F1">
      <w:pPr>
        <w:rPr>
          <w:color w:val="4F81BD" w:themeColor="accent1"/>
          <w:lang w:val="nl-BE"/>
        </w:rPr>
      </w:pPr>
      <w:r w:rsidRPr="00CA44DA">
        <w:rPr>
          <w:color w:val="4F81BD" w:themeColor="accent1"/>
          <w:lang w:val="nl-BE"/>
        </w:rPr>
        <w:t>Vakantiegeld</w:t>
      </w:r>
      <w:r w:rsidR="002478F1" w:rsidRPr="00CA44DA">
        <w:rPr>
          <w:color w:val="4F81BD" w:themeColor="accent1"/>
          <w:lang w:val="nl-BE"/>
        </w:rPr>
        <w:t>:</w:t>
      </w:r>
      <w:r w:rsidRPr="00CA44DA">
        <w:rPr>
          <w:color w:val="4F81BD" w:themeColor="accent1"/>
          <w:lang w:val="nl-BE"/>
        </w:rPr>
        <w:tab/>
      </w:r>
      <w:r w:rsidR="002478F1" w:rsidRPr="00CA44DA">
        <w:rPr>
          <w:color w:val="4F81BD" w:themeColor="accent1"/>
          <w:lang w:val="nl-BE"/>
        </w:rPr>
        <w:tab/>
      </w:r>
      <w:r w:rsidR="001B3761" w:rsidRPr="00CA44DA">
        <w:rPr>
          <w:color w:val="4F81BD" w:themeColor="accent1"/>
          <w:lang w:val="nl-BE"/>
        </w:rPr>
        <w:tab/>
      </w:r>
      <w:r w:rsidR="002478F1" w:rsidRPr="00CA44DA">
        <w:rPr>
          <w:color w:val="4F81BD" w:themeColor="accent1"/>
          <w:lang w:val="nl-BE"/>
        </w:rPr>
        <w:tab/>
      </w:r>
      <w:r w:rsidR="003E5298" w:rsidRPr="00CA44DA">
        <w:rPr>
          <w:color w:val="4F81BD" w:themeColor="accent1"/>
          <w:lang w:val="nl-BE"/>
        </w:rPr>
        <w:tab/>
      </w:r>
      <w:r w:rsidR="002478F1" w:rsidRPr="00CA44DA">
        <w:rPr>
          <w:color w:val="4F81BD" w:themeColor="accent1"/>
          <w:lang w:val="nl-BE"/>
        </w:rPr>
        <w:t>............€</w:t>
      </w:r>
      <w:r w:rsidR="001B3761" w:rsidRPr="00CA44DA">
        <w:rPr>
          <w:color w:val="4F81BD" w:themeColor="accent1"/>
          <w:lang w:val="nl-BE"/>
        </w:rPr>
        <w:t xml:space="preserve"> </w:t>
      </w:r>
    </w:p>
    <w:p w:rsidR="002478F1" w:rsidRPr="00CA44DA" w:rsidRDefault="00CA44DA" w:rsidP="002478F1">
      <w:pPr>
        <w:rPr>
          <w:color w:val="4F81BD" w:themeColor="accent1"/>
          <w:lang w:val="nl-BE"/>
        </w:rPr>
      </w:pPr>
      <w:r w:rsidRPr="00CA44DA">
        <w:rPr>
          <w:color w:val="4F81BD" w:themeColor="accent1"/>
          <w:lang w:val="nl-BE"/>
        </w:rPr>
        <w:t>Eindejaarspremie</w:t>
      </w:r>
      <w:r w:rsidR="002478F1" w:rsidRPr="00CA44DA">
        <w:rPr>
          <w:color w:val="4F81BD" w:themeColor="accent1"/>
          <w:lang w:val="nl-BE"/>
        </w:rPr>
        <w:t>:</w:t>
      </w:r>
      <w:r w:rsidR="002478F1" w:rsidRPr="00CA44DA">
        <w:rPr>
          <w:color w:val="4F81BD" w:themeColor="accent1"/>
          <w:lang w:val="nl-BE"/>
        </w:rPr>
        <w:tab/>
      </w:r>
      <w:r w:rsidR="001B3761" w:rsidRPr="00CA44DA">
        <w:rPr>
          <w:color w:val="4F81BD" w:themeColor="accent1"/>
          <w:lang w:val="nl-BE"/>
        </w:rPr>
        <w:tab/>
      </w:r>
      <w:r w:rsidR="001B3761" w:rsidRPr="00CA44DA">
        <w:rPr>
          <w:color w:val="4F81BD" w:themeColor="accent1"/>
          <w:lang w:val="nl-BE"/>
        </w:rPr>
        <w:tab/>
      </w:r>
      <w:r w:rsidR="003E5298" w:rsidRPr="00CA44DA">
        <w:rPr>
          <w:color w:val="4F81BD" w:themeColor="accent1"/>
          <w:lang w:val="nl-BE"/>
        </w:rPr>
        <w:tab/>
      </w:r>
      <w:r w:rsidR="002478F1" w:rsidRPr="00CA44DA">
        <w:rPr>
          <w:color w:val="4F81BD" w:themeColor="accent1"/>
          <w:lang w:val="nl-BE"/>
        </w:rPr>
        <w:t>............€</w:t>
      </w:r>
      <w:r w:rsidR="001B3761" w:rsidRPr="00CA44DA">
        <w:rPr>
          <w:color w:val="4F81BD" w:themeColor="accent1"/>
          <w:lang w:val="nl-BE"/>
        </w:rPr>
        <w:t xml:space="preserve"> </w:t>
      </w:r>
    </w:p>
    <w:p w:rsidR="002478F1" w:rsidRPr="00CA44DA" w:rsidRDefault="001B3761" w:rsidP="002478F1">
      <w:pPr>
        <w:rPr>
          <w:color w:val="4F81BD" w:themeColor="accent1"/>
          <w:lang w:val="nl-BE"/>
        </w:rPr>
      </w:pPr>
      <w:r w:rsidRPr="00CA44DA">
        <w:rPr>
          <w:color w:val="4F81BD" w:themeColor="accent1"/>
          <w:lang w:val="nl-BE"/>
        </w:rPr>
        <w:t>A</w:t>
      </w:r>
      <w:r w:rsidR="00CA44DA" w:rsidRPr="00CA44DA">
        <w:rPr>
          <w:color w:val="4F81BD" w:themeColor="accent1"/>
          <w:lang w:val="nl-BE"/>
        </w:rPr>
        <w:t>ndere voordelen personeel</w:t>
      </w:r>
      <w:r w:rsidRPr="00CA44DA">
        <w:rPr>
          <w:color w:val="4F81BD" w:themeColor="accent1"/>
          <w:lang w:val="nl-BE"/>
        </w:rPr>
        <w:t>:</w:t>
      </w:r>
      <w:r w:rsidRPr="00CA44DA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ab/>
      </w:r>
      <w:r w:rsidR="003E5298" w:rsidRPr="00CA44DA">
        <w:rPr>
          <w:color w:val="4F81BD" w:themeColor="accent1"/>
          <w:lang w:val="nl-BE"/>
        </w:rPr>
        <w:tab/>
      </w:r>
      <w:r w:rsidR="002478F1" w:rsidRPr="00CA44DA">
        <w:rPr>
          <w:color w:val="4F81BD" w:themeColor="accent1"/>
          <w:lang w:val="nl-BE"/>
        </w:rPr>
        <w:t>............€</w:t>
      </w:r>
    </w:p>
    <w:p w:rsidR="002478F1" w:rsidRPr="00CA44DA" w:rsidRDefault="001B3761" w:rsidP="002478F1">
      <w:pPr>
        <w:rPr>
          <w:color w:val="4F81BD" w:themeColor="accent1"/>
          <w:lang w:val="nl-BE"/>
        </w:rPr>
      </w:pPr>
      <w:r w:rsidRPr="00CA44DA">
        <w:rPr>
          <w:color w:val="4F81BD" w:themeColor="accent1"/>
          <w:lang w:val="nl-BE"/>
        </w:rPr>
        <w:t xml:space="preserve"> </w:t>
      </w:r>
      <w:r w:rsidR="00CA44DA">
        <w:rPr>
          <w:color w:val="4F81BD" w:themeColor="accent1"/>
          <w:lang w:val="nl-BE"/>
        </w:rPr>
        <w:t>Vacatiekosten</w:t>
      </w:r>
      <w:r w:rsidRPr="00CA44DA">
        <w:rPr>
          <w:color w:val="4F81BD" w:themeColor="accent1"/>
          <w:lang w:val="nl-BE"/>
        </w:rPr>
        <w:t>:</w:t>
      </w:r>
      <w:r w:rsidR="00CA44DA" w:rsidRPr="00CA44DA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ab/>
      </w:r>
      <w:r w:rsidR="003E5298" w:rsidRPr="00CA44DA">
        <w:rPr>
          <w:color w:val="4F81BD" w:themeColor="accent1"/>
          <w:lang w:val="nl-BE"/>
        </w:rPr>
        <w:tab/>
      </w:r>
      <w:r w:rsidR="002478F1" w:rsidRPr="00CA44DA">
        <w:rPr>
          <w:color w:val="4F81BD" w:themeColor="accent1"/>
          <w:lang w:val="nl-BE"/>
        </w:rPr>
        <w:t>............€</w:t>
      </w:r>
    </w:p>
    <w:p w:rsidR="003E5298" w:rsidRPr="00CA44DA" w:rsidRDefault="003E5298" w:rsidP="001B3761">
      <w:pPr>
        <w:pStyle w:val="Titre2"/>
        <w:rPr>
          <w:lang w:val="nl-BE"/>
        </w:rPr>
      </w:pPr>
    </w:p>
    <w:p w:rsidR="002478F1" w:rsidRPr="00CA44DA" w:rsidRDefault="002478F1" w:rsidP="001B3761">
      <w:pPr>
        <w:pStyle w:val="Titre2"/>
        <w:rPr>
          <w:lang w:val="nl-BE"/>
        </w:rPr>
      </w:pPr>
      <w:r w:rsidRPr="00CA44DA">
        <w:rPr>
          <w:lang w:val="nl-BE"/>
        </w:rPr>
        <w:t>TOT</w:t>
      </w:r>
      <w:r w:rsidR="00CA44DA" w:rsidRPr="00CA44DA">
        <w:rPr>
          <w:lang w:val="nl-BE"/>
        </w:rPr>
        <w:t>A</w:t>
      </w:r>
      <w:r w:rsidRPr="00CA44DA">
        <w:rPr>
          <w:lang w:val="nl-BE"/>
        </w:rPr>
        <w:t>AL :</w:t>
      </w:r>
      <w:r w:rsidR="001B3761" w:rsidRPr="00CA44DA">
        <w:rPr>
          <w:lang w:val="nl-BE"/>
        </w:rPr>
        <w:tab/>
      </w:r>
      <w:r w:rsidR="001B3761" w:rsidRPr="00CA44DA">
        <w:rPr>
          <w:lang w:val="nl-BE"/>
        </w:rPr>
        <w:tab/>
      </w:r>
      <w:r w:rsidR="001B3761" w:rsidRPr="00CA44DA">
        <w:rPr>
          <w:lang w:val="nl-BE"/>
        </w:rPr>
        <w:tab/>
      </w:r>
      <w:r w:rsidR="001B3761" w:rsidRPr="00CA44DA">
        <w:rPr>
          <w:lang w:val="nl-BE"/>
        </w:rPr>
        <w:tab/>
      </w:r>
      <w:r w:rsidR="001B3761" w:rsidRPr="00CA44DA">
        <w:rPr>
          <w:lang w:val="nl-BE"/>
        </w:rPr>
        <w:tab/>
      </w:r>
      <w:r w:rsidRPr="00CA44DA">
        <w:rPr>
          <w:lang w:val="nl-BE"/>
        </w:rPr>
        <w:t>............€</w:t>
      </w:r>
      <w:r w:rsidR="001B3761" w:rsidRPr="00CA44DA">
        <w:rPr>
          <w:lang w:val="nl-BE"/>
        </w:rPr>
        <w:t xml:space="preserve"> </w:t>
      </w:r>
    </w:p>
    <w:p w:rsidR="003C1F02" w:rsidRPr="00CA44DA" w:rsidRDefault="003C1F02" w:rsidP="001C2B04">
      <w:pPr>
        <w:pStyle w:val="Titre2"/>
        <w:rPr>
          <w:lang w:val="nl-BE"/>
        </w:rPr>
      </w:pPr>
    </w:p>
    <w:p w:rsidR="001C2B04" w:rsidRPr="00CA44DA" w:rsidRDefault="00CA44DA" w:rsidP="001C2B04">
      <w:pPr>
        <w:pStyle w:val="Titre2"/>
        <w:rPr>
          <w:lang w:val="nl-BE"/>
        </w:rPr>
      </w:pPr>
      <w:r w:rsidRPr="00CA44DA">
        <w:rPr>
          <w:lang w:val="nl-BE"/>
        </w:rPr>
        <w:t>Werkingskosten</w:t>
      </w:r>
      <w:r w:rsidR="001C2B04" w:rsidRPr="00CA44DA">
        <w:rPr>
          <w:lang w:val="nl-BE"/>
        </w:rPr>
        <w:t> :</w:t>
      </w:r>
      <w:r w:rsidR="001C2B04" w:rsidRPr="00CA44DA">
        <w:rPr>
          <w:lang w:val="nl-BE"/>
        </w:rPr>
        <w:tab/>
      </w:r>
      <w:r w:rsidR="001C2B04" w:rsidRPr="00CA44DA">
        <w:rPr>
          <w:lang w:val="nl-BE"/>
        </w:rPr>
        <w:tab/>
      </w:r>
      <w:r w:rsidR="001C2B04" w:rsidRPr="00CA44DA">
        <w:rPr>
          <w:lang w:val="nl-BE"/>
        </w:rPr>
        <w:tab/>
      </w:r>
      <w:r w:rsidR="001C2B04" w:rsidRPr="00CA44DA">
        <w:rPr>
          <w:lang w:val="nl-BE"/>
        </w:rPr>
        <w:tab/>
      </w:r>
    </w:p>
    <w:p w:rsidR="001C2B04" w:rsidRPr="00CA44DA" w:rsidRDefault="001C2B04" w:rsidP="001C2B04">
      <w:pPr>
        <w:rPr>
          <w:color w:val="4F81BD" w:themeColor="accent1"/>
          <w:lang w:val="nl-BE"/>
        </w:rPr>
      </w:pPr>
    </w:p>
    <w:p w:rsidR="00AA4141" w:rsidRPr="00CA44DA" w:rsidRDefault="00CA44DA" w:rsidP="001C2B04">
      <w:pPr>
        <w:rPr>
          <w:color w:val="4F81BD" w:themeColor="accent1"/>
          <w:lang w:val="nl-BE"/>
        </w:rPr>
      </w:pPr>
      <w:r w:rsidRPr="00CA44DA">
        <w:rPr>
          <w:color w:val="4F81BD" w:themeColor="accent1"/>
          <w:lang w:val="nl-BE"/>
        </w:rPr>
        <w:t>Deelnamekosten</w:t>
      </w:r>
      <w:r w:rsidR="00AA4141" w:rsidRPr="00CA44DA">
        <w:rPr>
          <w:color w:val="4F81BD" w:themeColor="accent1"/>
          <w:lang w:val="nl-BE"/>
        </w:rPr>
        <w:t xml:space="preserve"> (stage,  comp</w:t>
      </w:r>
      <w:r w:rsidRPr="00CA44DA">
        <w:rPr>
          <w:color w:val="4F81BD" w:themeColor="accent1"/>
          <w:lang w:val="nl-BE"/>
        </w:rPr>
        <w:t>etitie</w:t>
      </w:r>
      <w:r w:rsidR="00AA4141" w:rsidRPr="00CA44DA">
        <w:rPr>
          <w:color w:val="4F81BD" w:themeColor="accent1"/>
          <w:lang w:val="nl-BE"/>
        </w:rPr>
        <w:t xml:space="preserve">) </w:t>
      </w:r>
      <w:r w:rsidR="001C2B04" w:rsidRPr="00CA44DA">
        <w:rPr>
          <w:color w:val="4F81BD" w:themeColor="accent1"/>
          <w:lang w:val="nl-BE"/>
        </w:rPr>
        <w:t>:</w:t>
      </w:r>
      <w:r w:rsidRPr="00CA44DA">
        <w:rPr>
          <w:color w:val="4F81BD" w:themeColor="accent1"/>
          <w:lang w:val="nl-BE"/>
        </w:rPr>
        <w:tab/>
      </w:r>
      <w:r w:rsidR="001C2B04" w:rsidRPr="00CA44DA">
        <w:rPr>
          <w:color w:val="4F81BD" w:themeColor="accent1"/>
          <w:lang w:val="nl-BE"/>
        </w:rPr>
        <w:tab/>
        <w:t>............€</w:t>
      </w:r>
    </w:p>
    <w:p w:rsidR="001C2B04" w:rsidRPr="009A313D" w:rsidRDefault="00CA44DA" w:rsidP="001C2B04">
      <w:pPr>
        <w:rPr>
          <w:color w:val="4F81BD" w:themeColor="accent1"/>
          <w:lang w:val="nl-BE"/>
        </w:rPr>
      </w:pPr>
      <w:r w:rsidRPr="009A313D">
        <w:rPr>
          <w:color w:val="4F81BD" w:themeColor="accent1"/>
          <w:lang w:val="nl-BE"/>
        </w:rPr>
        <w:t>Verblijfskosten</w:t>
      </w:r>
      <w:r w:rsidR="00AA4141" w:rsidRPr="009A313D">
        <w:rPr>
          <w:color w:val="4F81BD" w:themeColor="accent1"/>
          <w:lang w:val="nl-BE"/>
        </w:rPr>
        <w:t xml:space="preserve"> : </w:t>
      </w:r>
      <w:r w:rsidR="00AA4141" w:rsidRPr="009A313D">
        <w:rPr>
          <w:color w:val="4F81BD" w:themeColor="accent1"/>
          <w:lang w:val="nl-BE"/>
        </w:rPr>
        <w:tab/>
      </w:r>
      <w:r w:rsidR="00AA4141" w:rsidRPr="009A313D">
        <w:rPr>
          <w:color w:val="4F81BD" w:themeColor="accent1"/>
          <w:lang w:val="nl-BE"/>
        </w:rPr>
        <w:tab/>
      </w:r>
      <w:r w:rsidR="00AA4141" w:rsidRPr="009A313D">
        <w:rPr>
          <w:color w:val="4F81BD" w:themeColor="accent1"/>
          <w:lang w:val="nl-BE"/>
        </w:rPr>
        <w:tab/>
      </w:r>
      <w:r w:rsidR="00AA4141" w:rsidRPr="009A313D">
        <w:rPr>
          <w:color w:val="4F81BD" w:themeColor="accent1"/>
          <w:lang w:val="nl-BE"/>
        </w:rPr>
        <w:tab/>
        <w:t>............€</w:t>
      </w:r>
    </w:p>
    <w:p w:rsidR="00AA4141" w:rsidRPr="00CA44DA" w:rsidRDefault="00CA44DA" w:rsidP="001C2B04">
      <w:pPr>
        <w:rPr>
          <w:color w:val="4F81BD" w:themeColor="accent1"/>
          <w:lang w:val="nl-BE"/>
        </w:rPr>
      </w:pPr>
      <w:r w:rsidRPr="009A313D">
        <w:rPr>
          <w:color w:val="4F81BD" w:themeColor="accent1"/>
          <w:lang w:val="nl-BE"/>
        </w:rPr>
        <w:t>Verplaatsingsonkosten</w:t>
      </w:r>
      <w:r w:rsidR="00AA4141" w:rsidRPr="009A313D">
        <w:rPr>
          <w:color w:val="4F81BD" w:themeColor="accent1"/>
          <w:lang w:val="nl-BE"/>
        </w:rPr>
        <w:t xml:space="preserve"> : </w:t>
      </w:r>
      <w:r w:rsidR="00AA4141" w:rsidRPr="009A313D">
        <w:rPr>
          <w:color w:val="4F81BD" w:themeColor="accent1"/>
          <w:lang w:val="nl-BE"/>
        </w:rPr>
        <w:tab/>
      </w:r>
      <w:r w:rsidR="00AA4141" w:rsidRPr="009A313D">
        <w:rPr>
          <w:color w:val="4F81BD" w:themeColor="accent1"/>
          <w:lang w:val="nl-BE"/>
        </w:rPr>
        <w:tab/>
      </w:r>
      <w:r w:rsidR="00AA4141" w:rsidRPr="009A313D">
        <w:rPr>
          <w:color w:val="4F81BD" w:themeColor="accent1"/>
          <w:lang w:val="nl-BE"/>
        </w:rPr>
        <w:tab/>
      </w:r>
      <w:r w:rsidR="00AA4141" w:rsidRPr="00CA44DA">
        <w:rPr>
          <w:color w:val="4F81BD" w:themeColor="accent1"/>
          <w:lang w:val="nl-BE"/>
        </w:rPr>
        <w:t>............€</w:t>
      </w:r>
    </w:p>
    <w:p w:rsidR="001C2B04" w:rsidRPr="00CA44DA" w:rsidRDefault="00CA44DA" w:rsidP="001C2B04">
      <w:pPr>
        <w:rPr>
          <w:color w:val="4F81BD" w:themeColor="accent1"/>
          <w:lang w:val="nl-BE"/>
        </w:rPr>
      </w:pPr>
      <w:r w:rsidRPr="00CA44DA">
        <w:rPr>
          <w:color w:val="4F81BD" w:themeColor="accent1"/>
          <w:lang w:val="nl-BE"/>
        </w:rPr>
        <w:t>Verzekeringen</w:t>
      </w:r>
      <w:r w:rsidR="001C2B04" w:rsidRPr="00CA44DA">
        <w:rPr>
          <w:color w:val="4F81BD" w:themeColor="accent1"/>
          <w:lang w:val="nl-BE"/>
        </w:rPr>
        <w:t>:</w:t>
      </w:r>
      <w:r w:rsidR="001C2B04" w:rsidRPr="00CA44DA">
        <w:rPr>
          <w:color w:val="4F81BD" w:themeColor="accent1"/>
          <w:lang w:val="nl-BE"/>
        </w:rPr>
        <w:tab/>
      </w:r>
      <w:r w:rsidR="001C2B04" w:rsidRPr="00CA44DA">
        <w:rPr>
          <w:color w:val="4F81BD" w:themeColor="accent1"/>
          <w:lang w:val="nl-BE"/>
        </w:rPr>
        <w:tab/>
      </w:r>
      <w:r w:rsidR="001C2B04" w:rsidRPr="00CA44DA">
        <w:rPr>
          <w:color w:val="4F81BD" w:themeColor="accent1"/>
          <w:lang w:val="nl-BE"/>
        </w:rPr>
        <w:tab/>
      </w:r>
      <w:r w:rsidR="001C2B04" w:rsidRPr="00CA44DA">
        <w:rPr>
          <w:color w:val="4F81BD" w:themeColor="accent1"/>
          <w:lang w:val="nl-BE"/>
        </w:rPr>
        <w:tab/>
      </w:r>
      <w:r w:rsidR="001C2B04" w:rsidRPr="00CA44DA">
        <w:rPr>
          <w:color w:val="4F81BD" w:themeColor="accent1"/>
          <w:lang w:val="nl-BE"/>
        </w:rPr>
        <w:tab/>
        <w:t>............€</w:t>
      </w:r>
    </w:p>
    <w:p w:rsidR="003C1F02" w:rsidRPr="00CA44DA" w:rsidRDefault="001C2B04" w:rsidP="001C2B04">
      <w:pPr>
        <w:rPr>
          <w:color w:val="4F81BD" w:themeColor="accent1"/>
          <w:lang w:val="nl-BE"/>
        </w:rPr>
      </w:pPr>
      <w:r w:rsidRPr="00CA44DA">
        <w:rPr>
          <w:color w:val="4F81BD" w:themeColor="accent1"/>
          <w:lang w:val="nl-BE"/>
        </w:rPr>
        <w:t xml:space="preserve"> A</w:t>
      </w:r>
      <w:r w:rsidR="00CA44DA" w:rsidRPr="00CA44DA">
        <w:rPr>
          <w:color w:val="4F81BD" w:themeColor="accent1"/>
          <w:lang w:val="nl-BE"/>
        </w:rPr>
        <w:t>ankoop klein sportmateriaal</w:t>
      </w:r>
      <w:r w:rsidR="003C1F02" w:rsidRPr="00CA44DA">
        <w:rPr>
          <w:color w:val="4F81BD" w:themeColor="accent1"/>
          <w:lang w:val="nl-BE"/>
        </w:rPr>
        <w:t>:</w:t>
      </w:r>
      <w:r w:rsidR="003C1F02" w:rsidRPr="00CA44DA">
        <w:rPr>
          <w:color w:val="4F81BD" w:themeColor="accent1"/>
          <w:lang w:val="nl-BE"/>
        </w:rPr>
        <w:tab/>
      </w:r>
      <w:r w:rsidR="003C1F02" w:rsidRPr="00CA44DA">
        <w:rPr>
          <w:color w:val="4F81BD" w:themeColor="accent1"/>
          <w:lang w:val="nl-BE"/>
        </w:rPr>
        <w:tab/>
      </w:r>
      <w:r w:rsidR="003C1F02" w:rsidRPr="00CA44DA">
        <w:rPr>
          <w:color w:val="4F81BD" w:themeColor="accent1"/>
          <w:lang w:val="nl-BE"/>
        </w:rPr>
        <w:tab/>
      </w:r>
      <w:r w:rsidRPr="00CA44DA">
        <w:rPr>
          <w:color w:val="4F81BD" w:themeColor="accent1"/>
          <w:lang w:val="nl-BE"/>
        </w:rPr>
        <w:t>............€</w:t>
      </w:r>
    </w:p>
    <w:p w:rsidR="001C2B04" w:rsidRPr="00CA44DA" w:rsidRDefault="00CA44DA" w:rsidP="001C2B04">
      <w:pPr>
        <w:rPr>
          <w:color w:val="4F81BD" w:themeColor="accent1"/>
          <w:lang w:val="nl-BE"/>
        </w:rPr>
      </w:pPr>
      <w:r w:rsidRPr="00CA44DA">
        <w:rPr>
          <w:color w:val="4F81BD" w:themeColor="accent1"/>
          <w:lang w:val="nl-BE"/>
        </w:rPr>
        <w:t>Medische kosten</w:t>
      </w:r>
      <w:r w:rsidR="00DD75B0" w:rsidRPr="00CA44DA">
        <w:rPr>
          <w:color w:val="4F81BD" w:themeColor="accent1"/>
          <w:lang w:val="nl-BE"/>
        </w:rPr>
        <w:t>:</w:t>
      </w:r>
      <w:r w:rsidR="003C1F02" w:rsidRPr="00CA44DA">
        <w:rPr>
          <w:color w:val="4F81BD" w:themeColor="accent1"/>
          <w:lang w:val="nl-BE"/>
        </w:rPr>
        <w:tab/>
      </w:r>
      <w:r w:rsidR="003C1F02" w:rsidRPr="00CA44DA">
        <w:rPr>
          <w:color w:val="4F81BD" w:themeColor="accent1"/>
          <w:lang w:val="nl-BE"/>
        </w:rPr>
        <w:tab/>
      </w:r>
      <w:r w:rsidR="003C1F02" w:rsidRPr="00CA44DA">
        <w:rPr>
          <w:color w:val="4F81BD" w:themeColor="accent1"/>
          <w:lang w:val="nl-BE"/>
        </w:rPr>
        <w:tab/>
      </w:r>
      <w:r w:rsidR="003C1F02" w:rsidRPr="00CA44DA">
        <w:rPr>
          <w:color w:val="4F81BD" w:themeColor="accent1"/>
          <w:lang w:val="nl-BE"/>
        </w:rPr>
        <w:tab/>
      </w:r>
      <w:r w:rsidR="001C2B04" w:rsidRPr="00CA44DA">
        <w:rPr>
          <w:color w:val="4F81BD" w:themeColor="accent1"/>
          <w:lang w:val="nl-BE"/>
        </w:rPr>
        <w:t>............€</w:t>
      </w:r>
    </w:p>
    <w:p w:rsidR="001C2B04" w:rsidRPr="009A313D" w:rsidRDefault="00CA44DA" w:rsidP="001C2B04">
      <w:pPr>
        <w:rPr>
          <w:color w:val="4F81BD" w:themeColor="accent1"/>
          <w:lang w:val="nl-BE"/>
        </w:rPr>
      </w:pPr>
      <w:r w:rsidRPr="009A313D">
        <w:rPr>
          <w:color w:val="4F81BD" w:themeColor="accent1"/>
          <w:lang w:val="nl-BE"/>
        </w:rPr>
        <w:t>Diverse kosten</w:t>
      </w:r>
      <w:r w:rsidR="00DD75B0" w:rsidRPr="009A313D">
        <w:rPr>
          <w:color w:val="4F81BD" w:themeColor="accent1"/>
          <w:lang w:val="nl-BE"/>
        </w:rPr>
        <w:t xml:space="preserve"> </w:t>
      </w:r>
      <w:r w:rsidR="003C1F02" w:rsidRPr="009A313D">
        <w:rPr>
          <w:color w:val="4F81BD" w:themeColor="accent1"/>
          <w:lang w:val="nl-BE"/>
        </w:rPr>
        <w:t>:</w:t>
      </w:r>
      <w:r w:rsidR="00DD75B0" w:rsidRPr="009A313D">
        <w:rPr>
          <w:color w:val="4F81BD" w:themeColor="accent1"/>
          <w:lang w:val="nl-BE"/>
        </w:rPr>
        <w:tab/>
      </w:r>
      <w:r w:rsidR="003C1F02" w:rsidRPr="009A313D">
        <w:rPr>
          <w:color w:val="4F81BD" w:themeColor="accent1"/>
          <w:lang w:val="nl-BE"/>
        </w:rPr>
        <w:tab/>
      </w:r>
      <w:r w:rsidR="003C1F02" w:rsidRPr="009A313D">
        <w:rPr>
          <w:color w:val="4F81BD" w:themeColor="accent1"/>
          <w:lang w:val="nl-BE"/>
        </w:rPr>
        <w:tab/>
      </w:r>
      <w:r w:rsidR="003C1F02" w:rsidRPr="009A313D">
        <w:rPr>
          <w:color w:val="4F81BD" w:themeColor="accent1"/>
          <w:lang w:val="nl-BE"/>
        </w:rPr>
        <w:tab/>
      </w:r>
      <w:r w:rsidR="001C2B04" w:rsidRPr="009A313D">
        <w:rPr>
          <w:color w:val="4F81BD" w:themeColor="accent1"/>
          <w:lang w:val="nl-BE"/>
        </w:rPr>
        <w:tab/>
        <w:t>............€</w:t>
      </w:r>
    </w:p>
    <w:p w:rsidR="003C1F02" w:rsidRPr="009A313D" w:rsidRDefault="003C1F02" w:rsidP="001C2B04">
      <w:pPr>
        <w:rPr>
          <w:color w:val="4F81BD" w:themeColor="accent1"/>
          <w:lang w:val="nl-BE"/>
        </w:rPr>
      </w:pPr>
    </w:p>
    <w:p w:rsidR="003E5298" w:rsidRPr="009A313D" w:rsidRDefault="001C2B04" w:rsidP="003C1F02">
      <w:pPr>
        <w:pStyle w:val="Titre2"/>
        <w:rPr>
          <w:lang w:val="nl-BE"/>
        </w:rPr>
      </w:pPr>
      <w:r w:rsidRPr="009A313D">
        <w:rPr>
          <w:lang w:val="nl-BE"/>
        </w:rPr>
        <w:t>TOTA</w:t>
      </w:r>
      <w:r w:rsidR="00CA44DA" w:rsidRPr="009A313D">
        <w:rPr>
          <w:lang w:val="nl-BE"/>
        </w:rPr>
        <w:t>A</w:t>
      </w:r>
      <w:r w:rsidRPr="009A313D">
        <w:rPr>
          <w:lang w:val="nl-BE"/>
        </w:rPr>
        <w:t>L :</w:t>
      </w:r>
      <w:r w:rsidR="003C1F02" w:rsidRPr="009A313D">
        <w:rPr>
          <w:lang w:val="nl-BE"/>
        </w:rPr>
        <w:tab/>
      </w:r>
      <w:r w:rsidR="003C1F02" w:rsidRPr="009A313D">
        <w:rPr>
          <w:lang w:val="nl-BE"/>
        </w:rPr>
        <w:tab/>
      </w:r>
      <w:r w:rsidR="003C1F02" w:rsidRPr="009A313D">
        <w:rPr>
          <w:lang w:val="nl-BE"/>
        </w:rPr>
        <w:tab/>
      </w:r>
      <w:r w:rsidR="003C1F02" w:rsidRPr="009A313D">
        <w:rPr>
          <w:lang w:val="nl-BE"/>
        </w:rPr>
        <w:tab/>
      </w:r>
      <w:r w:rsidR="003C1F02" w:rsidRPr="009A313D">
        <w:rPr>
          <w:lang w:val="nl-BE"/>
        </w:rPr>
        <w:tab/>
      </w:r>
      <w:r w:rsidRPr="009A313D">
        <w:rPr>
          <w:lang w:val="nl-BE"/>
        </w:rPr>
        <w:t>............€</w:t>
      </w:r>
      <w:bookmarkEnd w:id="1"/>
      <w:bookmarkEnd w:id="2"/>
    </w:p>
    <w:sectPr w:rsidR="003E5298" w:rsidRPr="009A313D" w:rsidSect="00174499">
      <w:footerReference w:type="default" r:id="rId11"/>
      <w:pgSz w:w="11906" w:h="16838" w:code="9"/>
      <w:pgMar w:top="1440" w:right="1440" w:bottom="1440" w:left="1440" w:header="709" w:footer="123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3749" w:rsidRDefault="001A3749" w:rsidP="00715AF1">
      <w:pPr>
        <w:spacing w:after="0" w:line="240" w:lineRule="auto"/>
      </w:pPr>
      <w:r>
        <w:separator/>
      </w:r>
    </w:p>
  </w:endnote>
  <w:endnote w:type="continuationSeparator" w:id="0">
    <w:p w:rsidR="001A3749" w:rsidRDefault="001A3749" w:rsidP="00715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1959052"/>
      <w:docPartObj>
        <w:docPartGallery w:val="Page Numbers (Bottom of Page)"/>
        <w:docPartUnique/>
      </w:docPartObj>
    </w:sdtPr>
    <w:sdtEndPr/>
    <w:sdtContent>
      <w:p w:rsidR="001A3749" w:rsidRDefault="001A3749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1220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2B76" w:rsidRPr="005558AF" w:rsidRDefault="007E2B76" w:rsidP="007E2B76">
    <w:pPr>
      <w:pStyle w:val="Pieddepage"/>
      <w:tabs>
        <w:tab w:val="left" w:pos="7371"/>
        <w:tab w:val="left" w:pos="7938"/>
      </w:tabs>
      <w:jc w:val="center"/>
      <w:rPr>
        <w:sz w:val="20"/>
        <w:szCs w:val="20"/>
      </w:rPr>
    </w:pPr>
    <w:r>
      <w:rPr>
        <w:noProof/>
        <w:lang w:val="fr-LU" w:eastAsia="fr-LU"/>
      </w:rPr>
      <w:drawing>
        <wp:anchor distT="0" distB="0" distL="114300" distR="114300" simplePos="0" relativeHeight="251660288" behindDoc="0" locked="0" layoutInCell="1" allowOverlap="1" wp14:anchorId="059C41C2" wp14:editId="56935FBB">
          <wp:simplePos x="0" y="0"/>
          <wp:positionH relativeFrom="margin">
            <wp:posOffset>4362450</wp:posOffset>
          </wp:positionH>
          <wp:positionV relativeFrom="margin">
            <wp:posOffset>8734425</wp:posOffset>
          </wp:positionV>
          <wp:extent cx="1390015" cy="577850"/>
          <wp:effectExtent l="0" t="0" r="635" b="0"/>
          <wp:wrapSquare wrapText="bothSides"/>
          <wp:docPr id="106" name="Image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-logo-PM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015" cy="577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LU" w:eastAsia="fr-LU"/>
      </w:rPr>
      <w:drawing>
        <wp:anchor distT="0" distB="0" distL="114300" distR="114300" simplePos="0" relativeHeight="251662336" behindDoc="0" locked="0" layoutInCell="1" allowOverlap="1" wp14:anchorId="6ECC61DF" wp14:editId="31D39928">
          <wp:simplePos x="0" y="0"/>
          <wp:positionH relativeFrom="margin">
            <wp:posOffset>2876550</wp:posOffset>
          </wp:positionH>
          <wp:positionV relativeFrom="margin">
            <wp:posOffset>8629650</wp:posOffset>
          </wp:positionV>
          <wp:extent cx="1362075" cy="664210"/>
          <wp:effectExtent l="0" t="0" r="9525" b="2540"/>
          <wp:wrapSquare wrapText="bothSides"/>
          <wp:docPr id="107" name="Image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stbelgien_Logo_Color_s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664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LU" w:eastAsia="fr-LU"/>
      </w:rPr>
      <w:drawing>
        <wp:anchor distT="0" distB="0" distL="114300" distR="114300" simplePos="0" relativeHeight="251656192" behindDoc="0" locked="0" layoutInCell="1" allowOverlap="1" wp14:anchorId="1DA751CD" wp14:editId="36F9D6C7">
          <wp:simplePos x="0" y="0"/>
          <wp:positionH relativeFrom="margin">
            <wp:posOffset>2047875</wp:posOffset>
          </wp:positionH>
          <wp:positionV relativeFrom="margin">
            <wp:posOffset>8385175</wp:posOffset>
          </wp:positionV>
          <wp:extent cx="767080" cy="929640"/>
          <wp:effectExtent l="0" t="0" r="0" b="3810"/>
          <wp:wrapSquare wrapText="bothSides"/>
          <wp:docPr id="104" name="Image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IC_LOGO_CORPORATE_SYMBOL-CMY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080" cy="929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  <w:szCs w:val="20"/>
        <w:lang w:val="fr-LU" w:eastAsia="fr-LU"/>
      </w:rPr>
      <w:drawing>
        <wp:anchor distT="0" distB="0" distL="114300" distR="114300" simplePos="0" relativeHeight="251658240" behindDoc="0" locked="0" layoutInCell="1" allowOverlap="1" wp14:anchorId="29B157B4" wp14:editId="137E4BD7">
          <wp:simplePos x="0" y="0"/>
          <wp:positionH relativeFrom="margin">
            <wp:posOffset>971550</wp:posOffset>
          </wp:positionH>
          <wp:positionV relativeFrom="margin">
            <wp:posOffset>8610600</wp:posOffset>
          </wp:positionV>
          <wp:extent cx="947420" cy="738505"/>
          <wp:effectExtent l="0" t="0" r="5080" b="4445"/>
          <wp:wrapSquare wrapText="bothSides"/>
          <wp:docPr id="108" name="Image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1_SUBSIDIE¦êRINGS LOGO SPORT VLAANDEREN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420" cy="738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  <w:szCs w:val="20"/>
        <w:lang w:val="fr-LU" w:eastAsia="fr-LU"/>
      </w:rPr>
      <w:drawing>
        <wp:anchor distT="0" distB="0" distL="114300" distR="114300" simplePos="0" relativeHeight="251654144" behindDoc="0" locked="0" layoutInCell="1" allowOverlap="1" wp14:anchorId="6F303A77" wp14:editId="283FCC63">
          <wp:simplePos x="0" y="0"/>
          <wp:positionH relativeFrom="margin">
            <wp:posOffset>-246380</wp:posOffset>
          </wp:positionH>
          <wp:positionV relativeFrom="margin">
            <wp:posOffset>8588375</wp:posOffset>
          </wp:positionV>
          <wp:extent cx="970280" cy="658495"/>
          <wp:effectExtent l="0" t="0" r="1270" b="8255"/>
          <wp:wrapSquare wrapText="bothSides"/>
          <wp:docPr id="105" name="Image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eps fwb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0280" cy="658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A1E3B">
      <w:rPr>
        <w:noProof/>
        <w:sz w:val="20"/>
        <w:szCs w:val="20"/>
        <w:lang w:eastAsia="en-US"/>
      </w:rPr>
      <w:t xml:space="preserve">                    </w:t>
    </w:r>
  </w:p>
  <w:p w:rsidR="007E2B76" w:rsidRDefault="007E2B76" w:rsidP="007E2B76">
    <w:pPr>
      <w:pStyle w:val="Pieddepage"/>
    </w:pPr>
  </w:p>
  <w:p w:rsidR="007E2B76" w:rsidRDefault="007E2B76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83910"/>
      <w:docPartObj>
        <w:docPartGallery w:val="Page Numbers (Bottom of Page)"/>
        <w:docPartUnique/>
      </w:docPartObj>
    </w:sdtPr>
    <w:sdtEndPr/>
    <w:sdtContent>
      <w:p w:rsidR="001A3749" w:rsidRDefault="001A3749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1220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3749" w:rsidRDefault="001A3749" w:rsidP="00715AF1">
      <w:pPr>
        <w:spacing w:after="0" w:line="240" w:lineRule="auto"/>
      </w:pPr>
      <w:r>
        <w:separator/>
      </w:r>
    </w:p>
  </w:footnote>
  <w:footnote w:type="continuationSeparator" w:id="0">
    <w:p w:rsidR="001A3749" w:rsidRDefault="001A3749" w:rsidP="00715A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32679F0"/>
    <w:multiLevelType w:val="hybridMultilevel"/>
    <w:tmpl w:val="D060AA8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505A7"/>
    <w:multiLevelType w:val="hybridMultilevel"/>
    <w:tmpl w:val="FDDECF7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96BF6"/>
    <w:multiLevelType w:val="hybridMultilevel"/>
    <w:tmpl w:val="9D4E689E"/>
    <w:lvl w:ilvl="0" w:tplc="EDFEC89C">
      <w:start w:val="10"/>
      <w:numFmt w:val="decimal"/>
      <w:lvlText w:val="%1)"/>
      <w:lvlJc w:val="left"/>
      <w:pPr>
        <w:ind w:left="1170" w:hanging="4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45" w:hanging="360"/>
      </w:pPr>
    </w:lvl>
    <w:lvl w:ilvl="2" w:tplc="0809001B" w:tentative="1">
      <w:start w:val="1"/>
      <w:numFmt w:val="lowerRoman"/>
      <w:lvlText w:val="%3."/>
      <w:lvlJc w:val="right"/>
      <w:pPr>
        <w:ind w:left="2565" w:hanging="180"/>
      </w:pPr>
    </w:lvl>
    <w:lvl w:ilvl="3" w:tplc="0809000F" w:tentative="1">
      <w:start w:val="1"/>
      <w:numFmt w:val="decimal"/>
      <w:lvlText w:val="%4."/>
      <w:lvlJc w:val="left"/>
      <w:pPr>
        <w:ind w:left="3285" w:hanging="360"/>
      </w:pPr>
    </w:lvl>
    <w:lvl w:ilvl="4" w:tplc="08090019" w:tentative="1">
      <w:start w:val="1"/>
      <w:numFmt w:val="lowerLetter"/>
      <w:lvlText w:val="%5."/>
      <w:lvlJc w:val="left"/>
      <w:pPr>
        <w:ind w:left="4005" w:hanging="360"/>
      </w:pPr>
    </w:lvl>
    <w:lvl w:ilvl="5" w:tplc="0809001B" w:tentative="1">
      <w:start w:val="1"/>
      <w:numFmt w:val="lowerRoman"/>
      <w:lvlText w:val="%6."/>
      <w:lvlJc w:val="right"/>
      <w:pPr>
        <w:ind w:left="4725" w:hanging="180"/>
      </w:pPr>
    </w:lvl>
    <w:lvl w:ilvl="6" w:tplc="0809000F" w:tentative="1">
      <w:start w:val="1"/>
      <w:numFmt w:val="decimal"/>
      <w:lvlText w:val="%7."/>
      <w:lvlJc w:val="left"/>
      <w:pPr>
        <w:ind w:left="5445" w:hanging="360"/>
      </w:pPr>
    </w:lvl>
    <w:lvl w:ilvl="7" w:tplc="08090019" w:tentative="1">
      <w:start w:val="1"/>
      <w:numFmt w:val="lowerLetter"/>
      <w:lvlText w:val="%8."/>
      <w:lvlJc w:val="left"/>
      <w:pPr>
        <w:ind w:left="6165" w:hanging="360"/>
      </w:pPr>
    </w:lvl>
    <w:lvl w:ilvl="8" w:tplc="08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4" w15:restartNumberingAfterBreak="0">
    <w:nsid w:val="12351DAF"/>
    <w:multiLevelType w:val="hybridMultilevel"/>
    <w:tmpl w:val="0E0EAF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D3365A"/>
    <w:multiLevelType w:val="hybridMultilevel"/>
    <w:tmpl w:val="B13E03C2"/>
    <w:lvl w:ilvl="0" w:tplc="FE629872">
      <w:start w:val="13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EF6079"/>
    <w:multiLevelType w:val="multilevel"/>
    <w:tmpl w:val="E3CA4930"/>
    <w:lvl w:ilvl="0">
      <w:start w:val="11"/>
      <w:numFmt w:val="decimal"/>
      <w:lvlText w:val="%1)"/>
      <w:lvlJc w:val="left"/>
      <w:pPr>
        <w:ind w:left="765" w:hanging="40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CF5D44"/>
    <w:multiLevelType w:val="hybridMultilevel"/>
    <w:tmpl w:val="662C38CC"/>
    <w:lvl w:ilvl="0" w:tplc="9D8220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597A1A"/>
    <w:multiLevelType w:val="hybridMultilevel"/>
    <w:tmpl w:val="82321740"/>
    <w:lvl w:ilvl="0" w:tplc="08090011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26C17"/>
    <w:multiLevelType w:val="hybridMultilevel"/>
    <w:tmpl w:val="8210214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9018F6"/>
    <w:multiLevelType w:val="hybridMultilevel"/>
    <w:tmpl w:val="D060AA8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C471AB"/>
    <w:multiLevelType w:val="hybridMultilevel"/>
    <w:tmpl w:val="E56CE4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464580"/>
    <w:multiLevelType w:val="multilevel"/>
    <w:tmpl w:val="D060AA8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661120"/>
    <w:multiLevelType w:val="hybridMultilevel"/>
    <w:tmpl w:val="C0D2C4BC"/>
    <w:lvl w:ilvl="0" w:tplc="8468F312">
      <w:start w:val="10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6A4A1B"/>
    <w:multiLevelType w:val="hybridMultilevel"/>
    <w:tmpl w:val="6DFA909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9"/>
  </w:num>
  <w:num w:numId="3">
    <w:abstractNumId w:val="11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3"/>
  </w:num>
  <w:num w:numId="9">
    <w:abstractNumId w:val="1"/>
  </w:num>
  <w:num w:numId="10">
    <w:abstractNumId w:val="10"/>
  </w:num>
  <w:num w:numId="11">
    <w:abstractNumId w:val="12"/>
  </w:num>
  <w:num w:numId="12">
    <w:abstractNumId w:val="8"/>
  </w:num>
  <w:num w:numId="13">
    <w:abstractNumId w:val="6"/>
  </w:num>
  <w:num w:numId="14">
    <w:abstractNumId w:val="5"/>
  </w:num>
  <w:num w:numId="15">
    <w:abstractNumId w:val="2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27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AF1"/>
    <w:rsid w:val="000129A5"/>
    <w:rsid w:val="00016D46"/>
    <w:rsid w:val="00017AEE"/>
    <w:rsid w:val="00020515"/>
    <w:rsid w:val="00025C8A"/>
    <w:rsid w:val="00046127"/>
    <w:rsid w:val="000467BF"/>
    <w:rsid w:val="000614AC"/>
    <w:rsid w:val="000633B1"/>
    <w:rsid w:val="000669B7"/>
    <w:rsid w:val="000723BB"/>
    <w:rsid w:val="00077F91"/>
    <w:rsid w:val="0009517E"/>
    <w:rsid w:val="000B0183"/>
    <w:rsid w:val="000C4823"/>
    <w:rsid w:val="000C57EF"/>
    <w:rsid w:val="000F5230"/>
    <w:rsid w:val="0010028C"/>
    <w:rsid w:val="0011764F"/>
    <w:rsid w:val="00130CB8"/>
    <w:rsid w:val="00153363"/>
    <w:rsid w:val="00155129"/>
    <w:rsid w:val="00156E9A"/>
    <w:rsid w:val="001613AD"/>
    <w:rsid w:val="00174499"/>
    <w:rsid w:val="0017581F"/>
    <w:rsid w:val="001804CD"/>
    <w:rsid w:val="00194840"/>
    <w:rsid w:val="001A3749"/>
    <w:rsid w:val="001A39F9"/>
    <w:rsid w:val="001A701A"/>
    <w:rsid w:val="001B3761"/>
    <w:rsid w:val="001B4CD1"/>
    <w:rsid w:val="001C19DB"/>
    <w:rsid w:val="001C2B04"/>
    <w:rsid w:val="001C4E45"/>
    <w:rsid w:val="001D030E"/>
    <w:rsid w:val="001D4223"/>
    <w:rsid w:val="001D465B"/>
    <w:rsid w:val="001E65C7"/>
    <w:rsid w:val="00205B52"/>
    <w:rsid w:val="00206EEC"/>
    <w:rsid w:val="0021295B"/>
    <w:rsid w:val="00215056"/>
    <w:rsid w:val="00220ED2"/>
    <w:rsid w:val="002450B0"/>
    <w:rsid w:val="002478F1"/>
    <w:rsid w:val="00253933"/>
    <w:rsid w:val="00264513"/>
    <w:rsid w:val="00275198"/>
    <w:rsid w:val="00277792"/>
    <w:rsid w:val="00277A50"/>
    <w:rsid w:val="00280DD4"/>
    <w:rsid w:val="0028702F"/>
    <w:rsid w:val="00291D71"/>
    <w:rsid w:val="00293C40"/>
    <w:rsid w:val="00296DB6"/>
    <w:rsid w:val="002973D6"/>
    <w:rsid w:val="002C6ABA"/>
    <w:rsid w:val="002D02ED"/>
    <w:rsid w:val="002F0992"/>
    <w:rsid w:val="002F2D70"/>
    <w:rsid w:val="0030353F"/>
    <w:rsid w:val="003058C4"/>
    <w:rsid w:val="00314DDF"/>
    <w:rsid w:val="00317CD7"/>
    <w:rsid w:val="00320791"/>
    <w:rsid w:val="003353EC"/>
    <w:rsid w:val="00340A09"/>
    <w:rsid w:val="00340D0C"/>
    <w:rsid w:val="00352AD9"/>
    <w:rsid w:val="00357B7D"/>
    <w:rsid w:val="00365964"/>
    <w:rsid w:val="00390A0E"/>
    <w:rsid w:val="003922A2"/>
    <w:rsid w:val="003975BF"/>
    <w:rsid w:val="003B3356"/>
    <w:rsid w:val="003C077F"/>
    <w:rsid w:val="003C1F02"/>
    <w:rsid w:val="003C5950"/>
    <w:rsid w:val="003D1DF5"/>
    <w:rsid w:val="003E5298"/>
    <w:rsid w:val="00400933"/>
    <w:rsid w:val="00405887"/>
    <w:rsid w:val="00417D4E"/>
    <w:rsid w:val="004215D8"/>
    <w:rsid w:val="004219AB"/>
    <w:rsid w:val="0043386E"/>
    <w:rsid w:val="00435D00"/>
    <w:rsid w:val="00442A4D"/>
    <w:rsid w:val="00452E78"/>
    <w:rsid w:val="00453ACB"/>
    <w:rsid w:val="0046356F"/>
    <w:rsid w:val="00470482"/>
    <w:rsid w:val="0047608D"/>
    <w:rsid w:val="00476FA8"/>
    <w:rsid w:val="00483ACE"/>
    <w:rsid w:val="00493BB0"/>
    <w:rsid w:val="004B0051"/>
    <w:rsid w:val="004C483A"/>
    <w:rsid w:val="004D7482"/>
    <w:rsid w:val="004E0F4B"/>
    <w:rsid w:val="004F7C8C"/>
    <w:rsid w:val="005031DE"/>
    <w:rsid w:val="00503BEB"/>
    <w:rsid w:val="00504DC9"/>
    <w:rsid w:val="00524593"/>
    <w:rsid w:val="00524AC0"/>
    <w:rsid w:val="005272B7"/>
    <w:rsid w:val="00533FED"/>
    <w:rsid w:val="00536E08"/>
    <w:rsid w:val="00536EF7"/>
    <w:rsid w:val="005558AF"/>
    <w:rsid w:val="00557265"/>
    <w:rsid w:val="00561B06"/>
    <w:rsid w:val="005625F0"/>
    <w:rsid w:val="0057058B"/>
    <w:rsid w:val="00597BB3"/>
    <w:rsid w:val="005A1AFC"/>
    <w:rsid w:val="005D2ADB"/>
    <w:rsid w:val="005F0C34"/>
    <w:rsid w:val="005F47FA"/>
    <w:rsid w:val="00603CFD"/>
    <w:rsid w:val="0061243F"/>
    <w:rsid w:val="00643F47"/>
    <w:rsid w:val="00646907"/>
    <w:rsid w:val="00647806"/>
    <w:rsid w:val="00663555"/>
    <w:rsid w:val="00674C20"/>
    <w:rsid w:val="00685854"/>
    <w:rsid w:val="00685FF6"/>
    <w:rsid w:val="00691036"/>
    <w:rsid w:val="00692B9F"/>
    <w:rsid w:val="006C069D"/>
    <w:rsid w:val="006C3728"/>
    <w:rsid w:val="006C534E"/>
    <w:rsid w:val="006D41E1"/>
    <w:rsid w:val="006F1126"/>
    <w:rsid w:val="0071208F"/>
    <w:rsid w:val="00715AF1"/>
    <w:rsid w:val="00720C47"/>
    <w:rsid w:val="007366AF"/>
    <w:rsid w:val="00767167"/>
    <w:rsid w:val="00767C9C"/>
    <w:rsid w:val="0077002D"/>
    <w:rsid w:val="00790514"/>
    <w:rsid w:val="00796505"/>
    <w:rsid w:val="007B3AE7"/>
    <w:rsid w:val="007B64F9"/>
    <w:rsid w:val="007B67FA"/>
    <w:rsid w:val="007D67D6"/>
    <w:rsid w:val="007E0343"/>
    <w:rsid w:val="007E2B76"/>
    <w:rsid w:val="00810106"/>
    <w:rsid w:val="00811B5F"/>
    <w:rsid w:val="0083091E"/>
    <w:rsid w:val="00846EF5"/>
    <w:rsid w:val="00854159"/>
    <w:rsid w:val="00860576"/>
    <w:rsid w:val="008659DF"/>
    <w:rsid w:val="008779CB"/>
    <w:rsid w:val="008A4E3E"/>
    <w:rsid w:val="008D2ACB"/>
    <w:rsid w:val="008E05A7"/>
    <w:rsid w:val="008E61A0"/>
    <w:rsid w:val="00910AB7"/>
    <w:rsid w:val="00921D7A"/>
    <w:rsid w:val="0093240C"/>
    <w:rsid w:val="00945D26"/>
    <w:rsid w:val="00951220"/>
    <w:rsid w:val="00962AE9"/>
    <w:rsid w:val="00970D23"/>
    <w:rsid w:val="00972973"/>
    <w:rsid w:val="009A313D"/>
    <w:rsid w:val="009B07D9"/>
    <w:rsid w:val="009B660B"/>
    <w:rsid w:val="009B7FDA"/>
    <w:rsid w:val="009C06AF"/>
    <w:rsid w:val="009C7A4E"/>
    <w:rsid w:val="009F4101"/>
    <w:rsid w:val="00A01666"/>
    <w:rsid w:val="00A144E6"/>
    <w:rsid w:val="00A179A8"/>
    <w:rsid w:val="00A27ADF"/>
    <w:rsid w:val="00A34D42"/>
    <w:rsid w:val="00A375B6"/>
    <w:rsid w:val="00A41914"/>
    <w:rsid w:val="00A41B57"/>
    <w:rsid w:val="00A51051"/>
    <w:rsid w:val="00A74F7B"/>
    <w:rsid w:val="00A82683"/>
    <w:rsid w:val="00A9583B"/>
    <w:rsid w:val="00AA4141"/>
    <w:rsid w:val="00AA42F3"/>
    <w:rsid w:val="00AC74D9"/>
    <w:rsid w:val="00AD5813"/>
    <w:rsid w:val="00AE0129"/>
    <w:rsid w:val="00B2350C"/>
    <w:rsid w:val="00B45064"/>
    <w:rsid w:val="00B8420C"/>
    <w:rsid w:val="00BA5477"/>
    <w:rsid w:val="00BC7F7D"/>
    <w:rsid w:val="00BF2BEB"/>
    <w:rsid w:val="00BF399C"/>
    <w:rsid w:val="00BF48A1"/>
    <w:rsid w:val="00BF4C21"/>
    <w:rsid w:val="00BF5EE7"/>
    <w:rsid w:val="00C10D99"/>
    <w:rsid w:val="00C141AE"/>
    <w:rsid w:val="00C4685E"/>
    <w:rsid w:val="00C518B8"/>
    <w:rsid w:val="00C65631"/>
    <w:rsid w:val="00C87989"/>
    <w:rsid w:val="00C92C55"/>
    <w:rsid w:val="00C97EE4"/>
    <w:rsid w:val="00CA3346"/>
    <w:rsid w:val="00CA44DA"/>
    <w:rsid w:val="00CA67D2"/>
    <w:rsid w:val="00CB0D33"/>
    <w:rsid w:val="00CC1216"/>
    <w:rsid w:val="00CC497D"/>
    <w:rsid w:val="00CD3ADF"/>
    <w:rsid w:val="00CE0313"/>
    <w:rsid w:val="00CE227B"/>
    <w:rsid w:val="00CE4E36"/>
    <w:rsid w:val="00D040F3"/>
    <w:rsid w:val="00D051B2"/>
    <w:rsid w:val="00D0716D"/>
    <w:rsid w:val="00D17161"/>
    <w:rsid w:val="00D215E6"/>
    <w:rsid w:val="00D33C51"/>
    <w:rsid w:val="00D461EA"/>
    <w:rsid w:val="00D477BE"/>
    <w:rsid w:val="00D50977"/>
    <w:rsid w:val="00D52BA8"/>
    <w:rsid w:val="00D63195"/>
    <w:rsid w:val="00D63ECD"/>
    <w:rsid w:val="00D83397"/>
    <w:rsid w:val="00DB70CB"/>
    <w:rsid w:val="00DC4102"/>
    <w:rsid w:val="00DD75B0"/>
    <w:rsid w:val="00DE699A"/>
    <w:rsid w:val="00DF57C8"/>
    <w:rsid w:val="00E01110"/>
    <w:rsid w:val="00E027CC"/>
    <w:rsid w:val="00E0359C"/>
    <w:rsid w:val="00E25DDF"/>
    <w:rsid w:val="00E5030A"/>
    <w:rsid w:val="00E548EC"/>
    <w:rsid w:val="00E60EEF"/>
    <w:rsid w:val="00E61A7B"/>
    <w:rsid w:val="00E84709"/>
    <w:rsid w:val="00E92D12"/>
    <w:rsid w:val="00EA2603"/>
    <w:rsid w:val="00EB1FA1"/>
    <w:rsid w:val="00EC78A2"/>
    <w:rsid w:val="00ED0FA3"/>
    <w:rsid w:val="00ED5628"/>
    <w:rsid w:val="00F30A1D"/>
    <w:rsid w:val="00F34367"/>
    <w:rsid w:val="00F577E4"/>
    <w:rsid w:val="00F60394"/>
    <w:rsid w:val="00F66D8D"/>
    <w:rsid w:val="00F72793"/>
    <w:rsid w:val="00F749CA"/>
    <w:rsid w:val="00F8151D"/>
    <w:rsid w:val="00F9485B"/>
    <w:rsid w:val="00F95C84"/>
    <w:rsid w:val="00FA4391"/>
    <w:rsid w:val="00FB2595"/>
    <w:rsid w:val="00FC2F1E"/>
    <w:rsid w:val="00FD7F84"/>
    <w:rsid w:val="00FE4727"/>
    <w:rsid w:val="00FE6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5"/>
    <o:shapelayout v:ext="edit">
      <o:idmap v:ext="edit" data="1"/>
    </o:shapelayout>
  </w:shapeDefaults>
  <w:decimalSymbol w:val=","/>
  <w:listSeparator w:val=";"/>
  <w14:docId w14:val="179C4973"/>
  <w15:docId w15:val="{239CB798-9A45-4774-9917-E9026D6D0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BE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C7F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A54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15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5AF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5A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5AF1"/>
  </w:style>
  <w:style w:type="paragraph" w:styleId="Pieddepage">
    <w:name w:val="footer"/>
    <w:basedOn w:val="Normal"/>
    <w:link w:val="PieddepageCar"/>
    <w:uiPriority w:val="99"/>
    <w:unhideWhenUsed/>
    <w:rsid w:val="00715A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5AF1"/>
  </w:style>
  <w:style w:type="character" w:styleId="Lienhypertexte">
    <w:name w:val="Hyperlink"/>
    <w:basedOn w:val="Policepardfaut"/>
    <w:uiPriority w:val="99"/>
    <w:unhideWhenUsed/>
    <w:rsid w:val="001804CD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5A1AFC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BA54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BC7F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Grilledutableau">
    <w:name w:val="Table Grid"/>
    <w:basedOn w:val="TableauNormal"/>
    <w:uiPriority w:val="59"/>
    <w:rsid w:val="00D8339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ppelnotedebasdep">
    <w:name w:val="footnote reference"/>
    <w:basedOn w:val="Policepardfaut"/>
    <w:semiHidden/>
    <w:rsid w:val="000723BB"/>
  </w:style>
  <w:style w:type="paragraph" w:styleId="Notedebasdepage">
    <w:name w:val="footnote text"/>
    <w:basedOn w:val="Normal"/>
    <w:link w:val="NotedebasdepageCar"/>
    <w:semiHidden/>
    <w:rsid w:val="000723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semiHidden/>
    <w:rsid w:val="000723BB"/>
    <w:rPr>
      <w:rFonts w:ascii="Times New Roman" w:eastAsia="Times New Roman" w:hAnsi="Times New Roman" w:cs="Times New Roman"/>
      <w:sz w:val="20"/>
      <w:szCs w:val="20"/>
      <w:lang w:val="fr-B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A3D97-EC07-481C-BCE5-E4C506D03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FBAEFBF0</Template>
  <TotalTime>0</TotalTime>
  <Pages>11</Pages>
  <Words>612</Words>
  <Characters>3366</Characters>
  <Application>Microsoft Office Word</Application>
  <DocSecurity>0</DocSecurity>
  <Lines>28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Systemat</Company>
  <LinksUpToDate>false</LinksUpToDate>
  <CharactersWithSpaces>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diha</dc:creator>
  <cp:lastModifiedBy>Didier HALLER</cp:lastModifiedBy>
  <cp:revision>5</cp:revision>
  <cp:lastPrinted>2012-10-02T08:34:00Z</cp:lastPrinted>
  <dcterms:created xsi:type="dcterms:W3CDTF">2017-09-11T13:26:00Z</dcterms:created>
  <dcterms:modified xsi:type="dcterms:W3CDTF">2017-09-14T14:54:00Z</dcterms:modified>
</cp:coreProperties>
</file>