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DF5" w:rsidRDefault="003D1DF5" w:rsidP="00715AF1">
      <w:pPr>
        <w:jc w:val="center"/>
      </w:pPr>
    </w:p>
    <w:p w:rsidR="00715AF1" w:rsidRDefault="00715AF1" w:rsidP="00715AF1">
      <w:pPr>
        <w:jc w:val="center"/>
      </w:pPr>
    </w:p>
    <w:p w:rsidR="00715AF1" w:rsidRPr="00A41914" w:rsidRDefault="00E1645B" w:rsidP="00715AF1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val="fr-LU" w:eastAsia="fr-LU"/>
        </w:rPr>
        <w:drawing>
          <wp:inline distT="0" distB="0" distL="0" distR="0" wp14:anchorId="38F4E314">
            <wp:extent cx="4078605" cy="354203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AF1" w:rsidRPr="00924E8D" w:rsidRDefault="005253AA" w:rsidP="00715AF1">
      <w:pPr>
        <w:jc w:val="center"/>
        <w:rPr>
          <w:b/>
          <w:sz w:val="96"/>
          <w:szCs w:val="96"/>
        </w:rPr>
      </w:pPr>
      <w:r w:rsidRPr="00924E8D">
        <w:rPr>
          <w:b/>
          <w:sz w:val="96"/>
          <w:szCs w:val="96"/>
        </w:rPr>
        <w:t>Evaluatieformulier</w:t>
      </w:r>
    </w:p>
    <w:p w:rsidR="00715AF1" w:rsidRPr="00924E8D" w:rsidRDefault="00715AF1" w:rsidP="00715AF1">
      <w:pPr>
        <w:jc w:val="center"/>
        <w:rPr>
          <w:b/>
          <w:sz w:val="96"/>
          <w:szCs w:val="96"/>
        </w:rPr>
      </w:pPr>
    </w:p>
    <w:p w:rsidR="005A1AFC" w:rsidRPr="00924E8D" w:rsidRDefault="00715AF1" w:rsidP="00715AF1">
      <w:pPr>
        <w:jc w:val="center"/>
        <w:rPr>
          <w:b/>
          <w:sz w:val="96"/>
          <w:szCs w:val="96"/>
        </w:rPr>
      </w:pPr>
      <w:r w:rsidRPr="00924E8D">
        <w:rPr>
          <w:b/>
          <w:sz w:val="96"/>
          <w:szCs w:val="96"/>
        </w:rPr>
        <w:t>201</w:t>
      </w:r>
      <w:r w:rsidR="00E1645B" w:rsidRPr="00924E8D">
        <w:rPr>
          <w:b/>
          <w:sz w:val="96"/>
          <w:szCs w:val="96"/>
        </w:rPr>
        <w:t>7</w:t>
      </w:r>
    </w:p>
    <w:p w:rsidR="005A1AFC" w:rsidRPr="00924E8D" w:rsidRDefault="005A1AFC">
      <w:pPr>
        <w:rPr>
          <w:b/>
          <w:sz w:val="24"/>
          <w:szCs w:val="24"/>
        </w:rPr>
      </w:pPr>
    </w:p>
    <w:p w:rsidR="00436533" w:rsidRPr="00924E8D" w:rsidRDefault="00924E8D" w:rsidP="00436533">
      <w:pPr>
        <w:pStyle w:val="Pieddepage"/>
        <w:jc w:val="center"/>
        <w:rPr>
          <w:sz w:val="20"/>
          <w:szCs w:val="20"/>
        </w:rPr>
      </w:pPr>
      <w:hyperlink r:id="rId9" w:history="1">
        <w:r w:rsidR="00560B4F" w:rsidRPr="00924E8D">
          <w:rPr>
            <w:rStyle w:val="Lienhypertexte"/>
            <w:sz w:val="20"/>
            <w:szCs w:val="20"/>
          </w:rPr>
          <w:t>d.haller@be-gold.be</w:t>
        </w:r>
      </w:hyperlink>
      <w:r w:rsidR="00436533" w:rsidRPr="00924E8D">
        <w:rPr>
          <w:sz w:val="20"/>
          <w:szCs w:val="20"/>
        </w:rPr>
        <w:t xml:space="preserve">  - </w:t>
      </w:r>
      <w:r w:rsidR="00436533" w:rsidRPr="005558AF">
        <w:rPr>
          <w:sz w:val="20"/>
          <w:szCs w:val="20"/>
        </w:rPr>
        <w:sym w:font="Wingdings" w:char="F028"/>
      </w:r>
      <w:r w:rsidR="00436533" w:rsidRPr="00924E8D">
        <w:rPr>
          <w:sz w:val="20"/>
          <w:szCs w:val="20"/>
        </w:rPr>
        <w:t xml:space="preserve"> 32/2/474.51.75</w:t>
      </w:r>
    </w:p>
    <w:p w:rsidR="00593ABA" w:rsidRPr="00924E8D" w:rsidRDefault="00593ABA">
      <w:pPr>
        <w:rPr>
          <w:b/>
          <w:sz w:val="24"/>
          <w:szCs w:val="24"/>
        </w:rPr>
      </w:pPr>
    </w:p>
    <w:p w:rsidR="00593ABA" w:rsidRPr="00924E8D" w:rsidRDefault="00593ABA">
      <w:pPr>
        <w:rPr>
          <w:b/>
          <w:sz w:val="24"/>
          <w:szCs w:val="24"/>
        </w:rPr>
      </w:pPr>
    </w:p>
    <w:p w:rsidR="005253AA" w:rsidRPr="00924E8D" w:rsidRDefault="005253AA">
      <w:pPr>
        <w:rPr>
          <w:b/>
          <w:sz w:val="44"/>
          <w:szCs w:val="44"/>
        </w:rPr>
      </w:pPr>
    </w:p>
    <w:p w:rsidR="005253AA" w:rsidRPr="00924E8D" w:rsidRDefault="00924E8D" w:rsidP="005253AA">
      <w:pPr>
        <w:pStyle w:val="Titre2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0;margin-top:0;width:178.8pt;height:22.2pt;z-index:251660288;mso-position-horizontal:center;mso-position-horizontal-relative:margin;mso-position-vertical:top;mso-position-vertical-relative:margin" fillcolor="#369" stroked="f">
            <v:shadow on="t" color="#b2b2b2" opacity="52429f" offset="3pt"/>
            <v:textpath style="font-family:&quot;Times New Roman&quot;;font-size:20pt;v-text-kern:t" trim="t" fitpath="t" string="INFORMATIEFICHE"/>
            <w10:wrap type="square" anchorx="margin" anchory="margin"/>
          </v:shape>
        </w:pict>
      </w:r>
    </w:p>
    <w:p w:rsidR="005253AA" w:rsidRPr="009A313D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lang w:val="nl-BE"/>
        </w:rPr>
        <w:t xml:space="preserve">Benaming van de </w:t>
      </w:r>
      <w:r w:rsidR="002C2C30">
        <w:rPr>
          <w:lang w:val="nl-BE"/>
        </w:rPr>
        <w:t>s</w:t>
      </w:r>
      <w:r w:rsidRPr="009A313D">
        <w:rPr>
          <w:lang w:val="nl-BE"/>
        </w:rPr>
        <w:t xml:space="preserve">portfederatie  </w:t>
      </w:r>
      <w:r w:rsidRPr="009A313D">
        <w:rPr>
          <w:szCs w:val="32"/>
          <w:lang w:val="nl-BE"/>
        </w:rPr>
        <w:t>:</w:t>
      </w:r>
      <w:r w:rsidRPr="009A313D">
        <w:rPr>
          <w:lang w:val="nl-BE"/>
        </w:rPr>
        <w:t xml:space="preserve"> </w:t>
      </w:r>
      <w:r w:rsidRPr="009A313D">
        <w:rPr>
          <w:b w:val="0"/>
          <w:color w:val="D9D9D9" w:themeColor="background1" w:themeShade="D9"/>
          <w:lang w:val="nl-BE"/>
        </w:rPr>
        <w:t>……………………………………………………...............</w:t>
      </w:r>
    </w:p>
    <w:p w:rsidR="005253AA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……………………………………………………………………………………………………………………</w:t>
      </w:r>
      <w:r>
        <w:rPr>
          <w:b w:val="0"/>
          <w:color w:val="D9D9D9" w:themeColor="background1" w:themeShade="D9"/>
          <w:lang w:val="nl-BE"/>
        </w:rPr>
        <w:t>...</w:t>
      </w:r>
    </w:p>
    <w:p w:rsidR="005253AA" w:rsidRPr="009A313D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lang w:val="nl-BE"/>
        </w:rPr>
        <w:t xml:space="preserve">Adres </w:t>
      </w:r>
      <w:r w:rsidRPr="009A313D">
        <w:rPr>
          <w:b w:val="0"/>
          <w:lang w:val="nl-BE"/>
        </w:rPr>
        <w:t>:</w:t>
      </w:r>
      <w:r w:rsidRPr="009A313D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…………………………………………………………………………………………………………</w:t>
      </w:r>
    </w:p>
    <w:p w:rsidR="005253AA" w:rsidRPr="009A313D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b w:val="0"/>
          <w:color w:val="D9D9D9" w:themeColor="background1" w:themeShade="D9"/>
          <w:lang w:val="nl-BE"/>
        </w:rPr>
        <w:t>…………………………………</w:t>
      </w:r>
      <w:r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………………………………………………………………………………….</w:t>
      </w:r>
    </w:p>
    <w:p w:rsidR="005253AA" w:rsidRPr="009A313D" w:rsidRDefault="005253AA" w:rsidP="005253AA">
      <w:pPr>
        <w:pStyle w:val="Titre2"/>
        <w:rPr>
          <w:color w:val="D9D9D9" w:themeColor="background1" w:themeShade="D9"/>
          <w:lang w:val="nl-BE"/>
        </w:rPr>
      </w:pPr>
      <w:r w:rsidRPr="009A313D">
        <w:rPr>
          <w:lang w:val="nl-BE"/>
        </w:rPr>
        <w:t>Telefoon :</w:t>
      </w:r>
      <w:r w:rsidRPr="009A313D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………………………………………………………………………………………........................</w:t>
      </w:r>
    </w:p>
    <w:p w:rsidR="005253AA" w:rsidRPr="0028702F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 w:rsidRPr="0028702F">
        <w:rPr>
          <w:lang w:val="nl-BE"/>
        </w:rPr>
        <w:t>Naa</w:t>
      </w:r>
      <w:r>
        <w:rPr>
          <w:lang w:val="nl-BE"/>
        </w:rPr>
        <w:t>m</w:t>
      </w:r>
      <w:r w:rsidRPr="0028702F">
        <w:rPr>
          <w:lang w:val="nl-BE"/>
        </w:rPr>
        <w:t xml:space="preserve"> en voornaam van de </w:t>
      </w:r>
      <w:r>
        <w:rPr>
          <w:lang w:val="nl-BE"/>
        </w:rPr>
        <w:t>voorzitter</w:t>
      </w:r>
      <w:r w:rsidRPr="0028702F">
        <w:rPr>
          <w:lang w:val="nl-BE"/>
        </w:rPr>
        <w:t xml:space="preserve"> van d</w:t>
      </w:r>
      <w:r>
        <w:rPr>
          <w:lang w:val="nl-BE"/>
        </w:rPr>
        <w:t xml:space="preserve">e </w:t>
      </w:r>
      <w:r w:rsidR="002C2C30">
        <w:rPr>
          <w:lang w:val="nl-BE"/>
        </w:rPr>
        <w:t>f</w:t>
      </w:r>
      <w:r>
        <w:rPr>
          <w:lang w:val="nl-BE"/>
        </w:rPr>
        <w:t>ederatie</w:t>
      </w:r>
      <w:r w:rsidRPr="0028702F">
        <w:rPr>
          <w:lang w:val="nl-BE"/>
        </w:rPr>
        <w:t> :</w:t>
      </w:r>
      <w:r>
        <w:rPr>
          <w:b w:val="0"/>
          <w:color w:val="D9D9D9" w:themeColor="background1" w:themeShade="D9"/>
          <w:lang w:val="nl-BE"/>
        </w:rPr>
        <w:t>………………………….</w:t>
      </w:r>
    </w:p>
    <w:p w:rsidR="005253AA" w:rsidRPr="009A313D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b w:val="0"/>
          <w:color w:val="D9D9D9" w:themeColor="background1" w:themeShade="D9"/>
          <w:lang w:val="nl-BE"/>
        </w:rPr>
        <w:t>…………………………………</w:t>
      </w:r>
      <w:r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</w:t>
      </w:r>
    </w:p>
    <w:p w:rsidR="005253AA" w:rsidRPr="009A313D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lang w:val="nl-BE"/>
        </w:rPr>
        <w:t>Email :</w:t>
      </w:r>
      <w:r w:rsidRPr="009A313D">
        <w:rPr>
          <w:b w:val="0"/>
          <w:color w:val="D9D9D9" w:themeColor="background1" w:themeShade="D9"/>
          <w:lang w:val="nl-BE"/>
        </w:rPr>
        <w:t>……………………………</w:t>
      </w:r>
      <w:r>
        <w:rPr>
          <w:b w:val="0"/>
          <w:color w:val="D9D9D9" w:themeColor="background1" w:themeShade="D9"/>
          <w:lang w:val="nl-BE"/>
        </w:rPr>
        <w:t>……………………………………………………………………………</w:t>
      </w:r>
    </w:p>
    <w:p w:rsidR="005253AA" w:rsidRPr="0028702F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 w:rsidRPr="0028702F">
        <w:rPr>
          <w:lang w:val="nl-BE"/>
        </w:rPr>
        <w:t>Naa</w:t>
      </w:r>
      <w:r>
        <w:rPr>
          <w:lang w:val="nl-BE"/>
        </w:rPr>
        <w:t>m</w:t>
      </w:r>
      <w:r w:rsidRPr="0028702F">
        <w:rPr>
          <w:lang w:val="nl-BE"/>
        </w:rPr>
        <w:t xml:space="preserve"> en voornaam van de </w:t>
      </w:r>
      <w:r>
        <w:rPr>
          <w:lang w:val="nl-BE"/>
        </w:rPr>
        <w:t>Topsportcoördinator van het project</w:t>
      </w:r>
      <w:r w:rsidRPr="0028702F">
        <w:rPr>
          <w:lang w:val="nl-BE"/>
        </w:rPr>
        <w:t> :</w:t>
      </w:r>
      <w:r>
        <w:rPr>
          <w:b w:val="0"/>
          <w:color w:val="D9D9D9" w:themeColor="background1" w:themeShade="D9"/>
          <w:lang w:val="nl-BE"/>
        </w:rPr>
        <w:t>…………</w:t>
      </w:r>
    </w:p>
    <w:p w:rsidR="005253AA" w:rsidRPr="002C2C30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 w:rsidRPr="002C2C30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……………………………………………………………………………………………………………………</w:t>
      </w:r>
    </w:p>
    <w:p w:rsidR="005253AA" w:rsidRPr="002C2C30" w:rsidRDefault="005253AA" w:rsidP="005253AA">
      <w:pPr>
        <w:pStyle w:val="Titre2"/>
        <w:ind w:right="-46"/>
        <w:rPr>
          <w:b w:val="0"/>
          <w:color w:val="D9D9D9" w:themeColor="background1" w:themeShade="D9"/>
          <w:lang w:val="nl-BE"/>
        </w:rPr>
      </w:pPr>
      <w:r w:rsidRPr="002C2C30">
        <w:rPr>
          <w:lang w:val="nl-BE"/>
        </w:rPr>
        <w:t>Email :</w:t>
      </w:r>
      <w:r w:rsidRPr="002C2C30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…………………………………………………………………………………………………………</w:t>
      </w:r>
    </w:p>
    <w:p w:rsidR="005253AA" w:rsidRPr="002C2C30" w:rsidRDefault="005253AA" w:rsidP="005253AA">
      <w:pPr>
        <w:pStyle w:val="Titre2"/>
        <w:rPr>
          <w:lang w:val="nl-BE"/>
        </w:rPr>
      </w:pPr>
    </w:p>
    <w:p w:rsidR="005253AA" w:rsidRPr="0028702F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>
        <w:rPr>
          <w:lang w:val="nl-BE"/>
        </w:rPr>
        <w:t>Begindatum</w:t>
      </w:r>
      <w:r w:rsidRPr="0028702F">
        <w:rPr>
          <w:lang w:val="nl-BE"/>
        </w:rPr>
        <w:t xml:space="preserve"> van </w:t>
      </w:r>
      <w:r>
        <w:rPr>
          <w:lang w:val="nl-BE"/>
        </w:rPr>
        <w:t>het project</w:t>
      </w:r>
      <w:r w:rsidRPr="0028702F">
        <w:rPr>
          <w:lang w:val="nl-BE"/>
        </w:rPr>
        <w:t xml:space="preserve"> : </w:t>
      </w:r>
      <w:r>
        <w:rPr>
          <w:lang w:val="nl-BE"/>
        </w:rPr>
        <w:tab/>
      </w:r>
      <w:r w:rsidRPr="0028702F">
        <w:rPr>
          <w:b w:val="0"/>
          <w:color w:val="D9D9D9" w:themeColor="background1" w:themeShade="D9"/>
          <w:lang w:val="nl-BE"/>
        </w:rPr>
        <w:t>…………… /…………… /…………… </w:t>
      </w:r>
    </w:p>
    <w:p w:rsidR="005253AA" w:rsidRPr="0028702F" w:rsidRDefault="005253AA" w:rsidP="005253AA">
      <w:pPr>
        <w:rPr>
          <w:lang w:val="nl-BE"/>
        </w:rPr>
      </w:pPr>
    </w:p>
    <w:p w:rsidR="005253AA" w:rsidRPr="0028702F" w:rsidRDefault="005253AA" w:rsidP="005253AA">
      <w:pPr>
        <w:pStyle w:val="Titre2"/>
        <w:rPr>
          <w:b w:val="0"/>
          <w:color w:val="D9D9D9" w:themeColor="background1" w:themeShade="D9"/>
          <w:lang w:val="nl-BE"/>
        </w:rPr>
      </w:pPr>
      <w:r>
        <w:rPr>
          <w:lang w:val="nl-BE"/>
        </w:rPr>
        <w:t>Einddatum van het project</w:t>
      </w:r>
      <w:r w:rsidRPr="0028702F">
        <w:rPr>
          <w:lang w:val="nl-BE"/>
        </w:rPr>
        <w:t xml:space="preserve"> :     </w:t>
      </w:r>
      <w:r w:rsidRPr="0028702F">
        <w:rPr>
          <w:b w:val="0"/>
          <w:color w:val="D9D9D9" w:themeColor="background1" w:themeShade="D9"/>
          <w:lang w:val="nl-BE"/>
        </w:rPr>
        <w:t xml:space="preserve"> …………… /…………… /…………… </w:t>
      </w:r>
    </w:p>
    <w:p w:rsidR="005253AA" w:rsidRPr="0028702F" w:rsidRDefault="005253AA" w:rsidP="005253AA">
      <w:pPr>
        <w:rPr>
          <w:lang w:val="nl-BE"/>
        </w:rPr>
      </w:pPr>
    </w:p>
    <w:p w:rsidR="005253AA" w:rsidRPr="009F4101" w:rsidRDefault="001F1B71" w:rsidP="005253AA">
      <w:pPr>
        <w:pStyle w:val="Titre2"/>
        <w:rPr>
          <w:b w:val="0"/>
          <w:color w:val="D9D9D9" w:themeColor="background1" w:themeShade="D9"/>
          <w:lang w:val="nl-BE"/>
        </w:rPr>
      </w:pPr>
      <w:r>
        <w:rPr>
          <w:lang w:val="nl-BE"/>
        </w:rPr>
        <w:t>Totaal toegekend bedrag</w:t>
      </w:r>
      <w:r w:rsidR="005253AA" w:rsidRPr="009F4101">
        <w:rPr>
          <w:lang w:val="nl-BE"/>
        </w:rPr>
        <w:t> :</w:t>
      </w:r>
      <w:r w:rsidR="005253AA" w:rsidRPr="009F4101">
        <w:rPr>
          <w:b w:val="0"/>
          <w:color w:val="D9D9D9" w:themeColor="background1" w:themeShade="D9"/>
          <w:lang w:val="nl-BE"/>
        </w:rPr>
        <w:t xml:space="preserve">  ……………………………………€</w:t>
      </w:r>
    </w:p>
    <w:p w:rsidR="001F1B71" w:rsidRDefault="001F1B71" w:rsidP="001F1B71">
      <w:pPr>
        <w:pStyle w:val="Titre2"/>
        <w:rPr>
          <w:lang w:val="nl-BE"/>
        </w:rPr>
      </w:pPr>
    </w:p>
    <w:p w:rsidR="001F1B71" w:rsidRDefault="001F1B71" w:rsidP="001F1B71">
      <w:pPr>
        <w:pStyle w:val="Titre2"/>
        <w:rPr>
          <w:b w:val="0"/>
          <w:color w:val="D9D9D9" w:themeColor="background1" w:themeShade="D9"/>
          <w:lang w:val="nl-BE"/>
        </w:rPr>
      </w:pPr>
      <w:r w:rsidRPr="00CA44DA">
        <w:rPr>
          <w:lang w:val="nl-BE"/>
        </w:rPr>
        <w:t xml:space="preserve">Personeelskosten : </w:t>
      </w:r>
      <w:r w:rsidRPr="009F4101">
        <w:rPr>
          <w:b w:val="0"/>
          <w:color w:val="D9D9D9" w:themeColor="background1" w:themeShade="D9"/>
          <w:lang w:val="nl-BE"/>
        </w:rPr>
        <w:t>……………………………………€</w:t>
      </w:r>
    </w:p>
    <w:p w:rsidR="00862427" w:rsidRDefault="00862427" w:rsidP="00862427">
      <w:pPr>
        <w:pStyle w:val="Titre2"/>
        <w:rPr>
          <w:b w:val="0"/>
          <w:color w:val="D9D9D9" w:themeColor="background1" w:themeShade="D9"/>
          <w:lang w:val="nl-BE"/>
        </w:rPr>
      </w:pPr>
      <w:r w:rsidRPr="00CA44DA">
        <w:rPr>
          <w:lang w:val="nl-BE"/>
        </w:rPr>
        <w:t>Werkingskosten :</w:t>
      </w:r>
      <w:r w:rsidRPr="00CA44DA">
        <w:rPr>
          <w:lang w:val="nl-BE"/>
        </w:rPr>
        <w:tab/>
      </w:r>
      <w:r w:rsidRPr="009F4101">
        <w:rPr>
          <w:b w:val="0"/>
          <w:color w:val="D9D9D9" w:themeColor="background1" w:themeShade="D9"/>
          <w:lang w:val="nl-BE"/>
        </w:rPr>
        <w:t>……………………………………€</w:t>
      </w:r>
    </w:p>
    <w:p w:rsidR="00862427" w:rsidRPr="00CA44DA" w:rsidRDefault="00862427" w:rsidP="00862427">
      <w:pPr>
        <w:pStyle w:val="Titre2"/>
        <w:rPr>
          <w:lang w:val="nl-BE"/>
        </w:rPr>
      </w:pPr>
      <w:r w:rsidRPr="00CA44DA">
        <w:rPr>
          <w:lang w:val="nl-BE"/>
        </w:rPr>
        <w:tab/>
      </w:r>
      <w:r w:rsidRPr="00CA44DA">
        <w:rPr>
          <w:lang w:val="nl-BE"/>
        </w:rPr>
        <w:tab/>
      </w:r>
    </w:p>
    <w:p w:rsidR="00862427" w:rsidRPr="00862427" w:rsidRDefault="00862427" w:rsidP="00862427">
      <w:pPr>
        <w:rPr>
          <w:lang w:val="nl-BE"/>
        </w:rPr>
      </w:pPr>
    </w:p>
    <w:p w:rsidR="00970D23" w:rsidRDefault="005253AA" w:rsidP="00862427">
      <w:pPr>
        <w:jc w:val="center"/>
        <w:rPr>
          <w:sz w:val="32"/>
          <w:szCs w:val="32"/>
        </w:rPr>
      </w:pPr>
      <w:r w:rsidRPr="009F4101">
        <w:rPr>
          <w:lang w:val="nl-BE"/>
        </w:rPr>
        <w:br w:type="page"/>
      </w:r>
      <w:r w:rsidR="00924E8D">
        <w:rPr>
          <w:sz w:val="32"/>
          <w:szCs w:val="32"/>
        </w:rPr>
        <w:lastRenderedPageBreak/>
        <w:pict>
          <v:shape id="_x0000_i1025" type="#_x0000_t136" style="width:189pt;height:27.75pt" fillcolor="#369" stroked="f">
            <v:shadow on="t" color="#b2b2b2" opacity="52429f" offset="3pt"/>
            <v:textpath style="font-family:&quot;Times New Roman&quot;;font-size:24pt;v-text-kern:t" trim="t" fitpath="t" string="Projectbeschrijving "/>
          </v:shape>
        </w:pict>
      </w:r>
    </w:p>
    <w:p w:rsidR="00FA4391" w:rsidRDefault="00FA4391" w:rsidP="00FA4391"/>
    <w:p w:rsidR="00FC1EA2" w:rsidRPr="002B3C92" w:rsidRDefault="002B3C92" w:rsidP="008938B5">
      <w:pPr>
        <w:pStyle w:val="Titre2"/>
        <w:numPr>
          <w:ilvl w:val="0"/>
          <w:numId w:val="3"/>
        </w:numPr>
        <w:rPr>
          <w:lang w:val="nl-BE"/>
        </w:rPr>
      </w:pPr>
      <w:r w:rsidRPr="002B3C92">
        <w:rPr>
          <w:lang w:val="nl-BE"/>
        </w:rPr>
        <w:t>Heeft(hebben) de atleet(atleten) die deel uitma</w:t>
      </w:r>
      <w:r>
        <w:rPr>
          <w:lang w:val="nl-BE"/>
        </w:rPr>
        <w:t>akt/deel uitmaken</w:t>
      </w:r>
      <w:r w:rsidRPr="002B3C92">
        <w:rPr>
          <w:lang w:val="nl-BE"/>
        </w:rPr>
        <w:t xml:space="preserve"> van het project </w:t>
      </w:r>
      <w:r w:rsidR="002603A9" w:rsidRPr="002B3C92">
        <w:rPr>
          <w:lang w:val="nl-BE"/>
        </w:rPr>
        <w:t xml:space="preserve">Be </w:t>
      </w:r>
      <w:r w:rsidR="008938B5" w:rsidRPr="002B3C92">
        <w:rPr>
          <w:lang w:val="nl-BE"/>
        </w:rPr>
        <w:t xml:space="preserve">Gold </w:t>
      </w:r>
      <w:r>
        <w:rPr>
          <w:lang w:val="nl-BE"/>
        </w:rPr>
        <w:t>zijn/hun doelstellingen bereikt</w:t>
      </w:r>
      <w:r w:rsidR="008938B5" w:rsidRPr="002B3C92">
        <w:rPr>
          <w:lang w:val="nl-BE"/>
        </w:rPr>
        <w:t xml:space="preserve"> </w:t>
      </w:r>
      <w:r w:rsidR="00FC1EA2" w:rsidRPr="002B3C92">
        <w:rPr>
          <w:lang w:val="nl-BE"/>
        </w:rPr>
        <w:t xml:space="preserve">? </w:t>
      </w:r>
      <w:r w:rsidR="008938B5" w:rsidRPr="002B3C92">
        <w:rPr>
          <w:lang w:val="nl-BE"/>
        </w:rPr>
        <w:t xml:space="preserve"> </w:t>
      </w:r>
      <w:r w:rsidRPr="002B3C92">
        <w:rPr>
          <w:lang w:val="nl-BE"/>
        </w:rPr>
        <w:t>Verklaar per atleet de oorspronkelijke doelstelling en de behaalde resultaten en duid</w:t>
      </w:r>
      <w:r>
        <w:rPr>
          <w:lang w:val="nl-BE"/>
        </w:rPr>
        <w:t>t</w:t>
      </w:r>
      <w:r w:rsidRPr="002B3C92">
        <w:rPr>
          <w:lang w:val="nl-BE"/>
        </w:rPr>
        <w:t xml:space="preserve"> in kleur aan voor elke atleet (principe van de lichtpalen)</w:t>
      </w:r>
      <w:r w:rsidR="002603A9" w:rsidRPr="002B3C92">
        <w:rPr>
          <w:lang w:val="nl-BE"/>
        </w:rPr>
        <w:t> :</w:t>
      </w:r>
    </w:p>
    <w:p w:rsidR="00FC1EA2" w:rsidRPr="002B3C92" w:rsidRDefault="00FC1EA2" w:rsidP="00FC1EA2">
      <w:pPr>
        <w:rPr>
          <w:lang w:val="nl-BE"/>
        </w:rPr>
      </w:pPr>
    </w:p>
    <w:tbl>
      <w:tblPr>
        <w:tblStyle w:val="Grilledutableau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378"/>
        <w:gridCol w:w="8550"/>
      </w:tblGrid>
      <w:tr w:rsidR="002603A9" w:rsidTr="00E43144">
        <w:trPr>
          <w:trHeight w:val="806"/>
        </w:trPr>
        <w:tc>
          <w:tcPr>
            <w:tcW w:w="378" w:type="dxa"/>
            <w:shd w:val="clear" w:color="auto" w:fill="66FF33"/>
          </w:tcPr>
          <w:p w:rsidR="002603A9" w:rsidRPr="002B3C92" w:rsidRDefault="002603A9" w:rsidP="00C66642">
            <w:pPr>
              <w:jc w:val="center"/>
              <w:rPr>
                <w:lang w:val="nl-BE"/>
              </w:rPr>
            </w:pPr>
          </w:p>
        </w:tc>
        <w:tc>
          <w:tcPr>
            <w:tcW w:w="8550" w:type="dxa"/>
            <w:vAlign w:val="center"/>
          </w:tcPr>
          <w:p w:rsidR="002603A9" w:rsidRPr="00E43144" w:rsidRDefault="002B3C92" w:rsidP="00E43144">
            <w:pPr>
              <w:rPr>
                <w:rFonts w:asciiTheme="majorHAnsi" w:hAnsiTheme="majorHAnsi"/>
                <w:color w:val="4F81BD" w:themeColor="accent1"/>
              </w:rPr>
            </w:pPr>
            <w:r>
              <w:rPr>
                <w:rFonts w:asciiTheme="majorHAnsi" w:hAnsiTheme="majorHAnsi"/>
                <w:color w:val="4F81BD" w:themeColor="accent1"/>
              </w:rPr>
              <w:t>Heeft zijn doelstelling(en) behaald</w:t>
            </w:r>
          </w:p>
          <w:p w:rsidR="00AD6BA4" w:rsidRPr="00E43144" w:rsidRDefault="00AD6BA4" w:rsidP="00E43144">
            <w:pPr>
              <w:rPr>
                <w:rFonts w:asciiTheme="majorHAnsi" w:hAnsiTheme="majorHAnsi"/>
                <w:color w:val="4F81BD" w:themeColor="accent1"/>
              </w:rPr>
            </w:pPr>
          </w:p>
        </w:tc>
      </w:tr>
      <w:tr w:rsidR="002603A9" w:rsidRPr="00924E8D" w:rsidTr="00E43144">
        <w:trPr>
          <w:trHeight w:val="806"/>
        </w:trPr>
        <w:tc>
          <w:tcPr>
            <w:tcW w:w="378" w:type="dxa"/>
            <w:shd w:val="clear" w:color="auto" w:fill="FF9900"/>
          </w:tcPr>
          <w:p w:rsidR="002603A9" w:rsidRDefault="002603A9" w:rsidP="00C66642">
            <w:pPr>
              <w:jc w:val="center"/>
            </w:pPr>
          </w:p>
        </w:tc>
        <w:tc>
          <w:tcPr>
            <w:tcW w:w="8550" w:type="dxa"/>
            <w:vAlign w:val="center"/>
          </w:tcPr>
          <w:p w:rsidR="002603A9" w:rsidRPr="002B3C92" w:rsidRDefault="002B3C92" w:rsidP="002B3C92">
            <w:pPr>
              <w:rPr>
                <w:rFonts w:asciiTheme="majorHAnsi" w:hAnsiTheme="majorHAnsi"/>
                <w:color w:val="4F81BD" w:themeColor="accent1"/>
                <w:lang w:val="nl-BE"/>
              </w:rPr>
            </w:pPr>
            <w:r w:rsidRPr="002B3C92">
              <w:rPr>
                <w:rFonts w:asciiTheme="majorHAnsi" w:hAnsiTheme="majorHAnsi"/>
                <w:color w:val="4F81BD" w:themeColor="accent1"/>
                <w:lang w:val="nl-BE"/>
              </w:rPr>
              <w:t>Heeft gedeeltelijk zijn doelstelling(en) behaald</w:t>
            </w:r>
            <w:r w:rsidR="00AD6BA4" w:rsidRPr="002B3C92">
              <w:rPr>
                <w:rFonts w:asciiTheme="majorHAnsi" w:hAnsiTheme="majorHAnsi"/>
                <w:color w:val="4F81BD" w:themeColor="accent1"/>
                <w:lang w:val="nl-BE"/>
              </w:rPr>
              <w:t xml:space="preserve"> </w:t>
            </w:r>
            <w:r w:rsidRPr="002B3C92">
              <w:rPr>
                <w:rFonts w:asciiTheme="majorHAnsi" w:hAnsiTheme="majorHAnsi"/>
                <w:color w:val="4F81BD" w:themeColor="accent1"/>
                <w:lang w:val="nl-BE"/>
              </w:rPr>
              <w:t>–</w:t>
            </w:r>
            <w:r w:rsidR="00AD6BA4" w:rsidRPr="002B3C92">
              <w:rPr>
                <w:rFonts w:asciiTheme="majorHAnsi" w:hAnsiTheme="majorHAnsi"/>
                <w:color w:val="4F81BD" w:themeColor="accent1"/>
                <w:lang w:val="nl-BE"/>
              </w:rPr>
              <w:t xml:space="preserve"> </w:t>
            </w:r>
            <w:r w:rsidRPr="002B3C92">
              <w:rPr>
                <w:rFonts w:asciiTheme="majorHAnsi" w:hAnsiTheme="majorHAnsi"/>
                <w:color w:val="4F81BD" w:themeColor="accent1"/>
                <w:lang w:val="nl-BE"/>
              </w:rPr>
              <w:t>Heeft zijn doelstelling’(en) niet behaald door specifieke redenen</w:t>
            </w:r>
            <w:r w:rsidR="00AD6BA4" w:rsidRPr="002B3C92">
              <w:rPr>
                <w:rFonts w:asciiTheme="majorHAnsi" w:hAnsiTheme="majorHAnsi"/>
                <w:color w:val="4F81BD" w:themeColor="accent1"/>
                <w:lang w:val="nl-BE"/>
              </w:rPr>
              <w:t xml:space="preserve"> (</w:t>
            </w:r>
            <w:r w:rsidRPr="002B3C92">
              <w:rPr>
                <w:rFonts w:asciiTheme="majorHAnsi" w:hAnsiTheme="majorHAnsi"/>
                <w:color w:val="4F81BD" w:themeColor="accent1"/>
                <w:lang w:val="nl-BE"/>
              </w:rPr>
              <w:t>k</w:t>
            </w:r>
            <w:r>
              <w:rPr>
                <w:rFonts w:asciiTheme="majorHAnsi" w:hAnsiTheme="majorHAnsi"/>
                <w:color w:val="4F81BD" w:themeColor="accent1"/>
                <w:lang w:val="nl-BE"/>
              </w:rPr>
              <w:t>wetsuur enz</w:t>
            </w:r>
            <w:r w:rsidR="00AD6BA4" w:rsidRPr="002B3C92">
              <w:rPr>
                <w:rFonts w:asciiTheme="majorHAnsi" w:hAnsiTheme="majorHAnsi"/>
                <w:color w:val="4F81BD" w:themeColor="accent1"/>
                <w:lang w:val="nl-BE"/>
              </w:rPr>
              <w:t xml:space="preserve">…) </w:t>
            </w:r>
            <w:r>
              <w:rPr>
                <w:rFonts w:asciiTheme="majorHAnsi" w:hAnsiTheme="majorHAnsi"/>
                <w:color w:val="4F81BD" w:themeColor="accent1"/>
                <w:lang w:val="nl-BE"/>
              </w:rPr>
              <w:t>–</w:t>
            </w:r>
            <w:r w:rsidR="00AD6BA4" w:rsidRPr="002B3C92">
              <w:rPr>
                <w:rFonts w:asciiTheme="majorHAnsi" w:hAnsiTheme="majorHAnsi"/>
                <w:color w:val="4F81BD" w:themeColor="accent1"/>
                <w:lang w:val="nl-BE"/>
              </w:rPr>
              <w:t xml:space="preserve"> </w:t>
            </w:r>
            <w:r>
              <w:rPr>
                <w:rFonts w:asciiTheme="majorHAnsi" w:hAnsiTheme="majorHAnsi"/>
                <w:color w:val="4F81BD" w:themeColor="accent1"/>
                <w:lang w:val="nl-BE"/>
              </w:rPr>
              <w:t>Behaalde niet zijn doelstelling(en) de eerste keer dat hij deel uitmaakte van het project</w:t>
            </w:r>
            <w:r w:rsidR="00AD6BA4" w:rsidRPr="002B3C92">
              <w:rPr>
                <w:rFonts w:asciiTheme="majorHAnsi" w:hAnsiTheme="majorHAnsi"/>
                <w:color w:val="4F81BD" w:themeColor="accent1"/>
                <w:lang w:val="nl-BE"/>
              </w:rPr>
              <w:t xml:space="preserve"> Be Gold.</w:t>
            </w:r>
          </w:p>
        </w:tc>
      </w:tr>
      <w:tr w:rsidR="002603A9" w:rsidRPr="00924E8D" w:rsidTr="00E43144">
        <w:trPr>
          <w:trHeight w:val="806"/>
        </w:trPr>
        <w:tc>
          <w:tcPr>
            <w:tcW w:w="378" w:type="dxa"/>
            <w:shd w:val="clear" w:color="auto" w:fill="FF0000"/>
          </w:tcPr>
          <w:p w:rsidR="002603A9" w:rsidRPr="002B3C92" w:rsidRDefault="002603A9" w:rsidP="00C66642">
            <w:pPr>
              <w:jc w:val="center"/>
              <w:rPr>
                <w:lang w:val="nl-BE"/>
              </w:rPr>
            </w:pPr>
          </w:p>
        </w:tc>
        <w:tc>
          <w:tcPr>
            <w:tcW w:w="8550" w:type="dxa"/>
            <w:vAlign w:val="center"/>
          </w:tcPr>
          <w:p w:rsidR="002603A9" w:rsidRPr="00B36CA3" w:rsidRDefault="00B36CA3" w:rsidP="00E43144">
            <w:pPr>
              <w:rPr>
                <w:rFonts w:asciiTheme="majorHAnsi" w:hAnsiTheme="majorHAnsi"/>
                <w:color w:val="4F81BD" w:themeColor="accent1"/>
                <w:lang w:val="nl-BE"/>
              </w:rPr>
            </w:pPr>
            <w:r w:rsidRPr="00B36CA3">
              <w:rPr>
                <w:rFonts w:asciiTheme="majorHAnsi" w:hAnsiTheme="majorHAnsi"/>
                <w:color w:val="4F81BD" w:themeColor="accent1"/>
                <w:lang w:val="nl-BE"/>
              </w:rPr>
              <w:t xml:space="preserve">Behaalde niet zijn doelstelling(en) minstens twee </w:t>
            </w:r>
            <w:r>
              <w:rPr>
                <w:rFonts w:asciiTheme="majorHAnsi" w:hAnsiTheme="majorHAnsi"/>
                <w:color w:val="4F81BD" w:themeColor="accent1"/>
                <w:lang w:val="nl-BE"/>
              </w:rPr>
              <w:t>opeenvolgende jaren</w:t>
            </w:r>
            <w:r w:rsidR="00AD6BA4" w:rsidRPr="00B36CA3">
              <w:rPr>
                <w:rFonts w:asciiTheme="majorHAnsi" w:hAnsiTheme="majorHAnsi"/>
                <w:color w:val="4F81BD" w:themeColor="accent1"/>
                <w:lang w:val="nl-BE"/>
              </w:rPr>
              <w:t xml:space="preserve"> </w:t>
            </w:r>
          </w:p>
          <w:p w:rsidR="00AD6BA4" w:rsidRPr="00B36CA3" w:rsidRDefault="00AD6BA4" w:rsidP="00E43144">
            <w:pPr>
              <w:rPr>
                <w:rFonts w:asciiTheme="majorHAnsi" w:hAnsiTheme="majorHAnsi"/>
                <w:color w:val="4F81BD" w:themeColor="accent1"/>
                <w:lang w:val="nl-BE"/>
              </w:rPr>
            </w:pPr>
          </w:p>
        </w:tc>
      </w:tr>
    </w:tbl>
    <w:p w:rsidR="002603A9" w:rsidRPr="00B36CA3" w:rsidRDefault="002603A9" w:rsidP="00FC1EA2">
      <w:pPr>
        <w:rPr>
          <w:lang w:val="nl-BE"/>
        </w:rPr>
      </w:pPr>
    </w:p>
    <w:p w:rsidR="00FC1EA2" w:rsidRPr="00B36CA3" w:rsidRDefault="00FC1EA2" w:rsidP="00FC1EA2">
      <w:pPr>
        <w:rPr>
          <w:lang w:val="nl-BE"/>
        </w:rPr>
      </w:pPr>
    </w:p>
    <w:p w:rsidR="000A3A3B" w:rsidRPr="00B36CA3" w:rsidRDefault="000A3A3B" w:rsidP="00FC1EA2">
      <w:pPr>
        <w:rPr>
          <w:lang w:val="nl-BE"/>
        </w:rPr>
      </w:pPr>
    </w:p>
    <w:p w:rsidR="000A3A3B" w:rsidRPr="00B36CA3" w:rsidRDefault="000A3A3B" w:rsidP="00FC1EA2">
      <w:pPr>
        <w:rPr>
          <w:lang w:val="nl-BE"/>
        </w:rPr>
      </w:pPr>
    </w:p>
    <w:p w:rsidR="000A3A3B" w:rsidRPr="00B36CA3" w:rsidRDefault="000A3A3B" w:rsidP="00FC1EA2">
      <w:pPr>
        <w:rPr>
          <w:lang w:val="nl-BE"/>
        </w:rPr>
      </w:pPr>
    </w:p>
    <w:p w:rsidR="000A3A3B" w:rsidRPr="00B36CA3" w:rsidRDefault="000A3A3B" w:rsidP="00FC1EA2">
      <w:pPr>
        <w:rPr>
          <w:lang w:val="nl-BE"/>
        </w:rPr>
      </w:pPr>
    </w:p>
    <w:p w:rsidR="000A3A3B" w:rsidRPr="00B36CA3" w:rsidRDefault="000A3A3B" w:rsidP="00FC1EA2">
      <w:pPr>
        <w:rPr>
          <w:lang w:val="nl-BE"/>
        </w:rPr>
      </w:pPr>
    </w:p>
    <w:p w:rsidR="00CA3346" w:rsidRPr="00B36CA3" w:rsidRDefault="00B36CA3" w:rsidP="00CA3346">
      <w:pPr>
        <w:pStyle w:val="Titre2"/>
        <w:numPr>
          <w:ilvl w:val="0"/>
          <w:numId w:val="3"/>
        </w:numPr>
        <w:rPr>
          <w:lang w:val="nl-BE"/>
        </w:rPr>
      </w:pPr>
      <w:r w:rsidRPr="00B36CA3">
        <w:rPr>
          <w:lang w:val="nl-BE"/>
        </w:rPr>
        <w:t>Welke zijn, volgens u, de eventuele redenen die aan de basis liggen van het</w:t>
      </w:r>
      <w:r>
        <w:rPr>
          <w:lang w:val="nl-BE"/>
        </w:rPr>
        <w:t xml:space="preserve"> niet behalen van de oorspronkelijk vooropgestelde doelstellingen</w:t>
      </w:r>
      <w:r w:rsidR="000A3A3B" w:rsidRPr="00B36CA3">
        <w:rPr>
          <w:lang w:val="nl-BE"/>
        </w:rPr>
        <w:t xml:space="preserve">?  </w:t>
      </w:r>
    </w:p>
    <w:p w:rsidR="00CA3346" w:rsidRPr="00B36CA3" w:rsidRDefault="00CA3346" w:rsidP="00CA3346">
      <w:pPr>
        <w:rPr>
          <w:lang w:val="nl-BE"/>
        </w:rPr>
      </w:pPr>
    </w:p>
    <w:p w:rsidR="00E43144" w:rsidRPr="00B36CA3" w:rsidRDefault="00E43144">
      <w:pPr>
        <w:rPr>
          <w:lang w:val="nl-BE"/>
        </w:rPr>
      </w:pPr>
      <w:r w:rsidRPr="00B36CA3">
        <w:rPr>
          <w:lang w:val="nl-BE"/>
        </w:rPr>
        <w:br w:type="page"/>
      </w:r>
    </w:p>
    <w:p w:rsidR="00593ABA" w:rsidRPr="00B36CA3" w:rsidRDefault="00593ABA" w:rsidP="00CA3346">
      <w:pPr>
        <w:rPr>
          <w:lang w:val="nl-BE"/>
        </w:rPr>
        <w:sectPr w:rsidR="00593ABA" w:rsidRPr="00B36CA3" w:rsidSect="00436533">
          <w:footerReference w:type="even" r:id="rId10"/>
          <w:footerReference w:type="default" r:id="rId11"/>
          <w:pgSz w:w="11906" w:h="16838" w:code="9"/>
          <w:pgMar w:top="1440" w:right="1699" w:bottom="1440" w:left="1440" w:header="706" w:footer="18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CA3346" w:rsidRPr="00B36CA3" w:rsidRDefault="00CA3346" w:rsidP="00CA3346">
      <w:pPr>
        <w:rPr>
          <w:lang w:val="nl-BE"/>
        </w:rPr>
      </w:pPr>
    </w:p>
    <w:p w:rsidR="00CA3346" w:rsidRPr="00B36CA3" w:rsidRDefault="00CA3346" w:rsidP="00CA3346">
      <w:pPr>
        <w:rPr>
          <w:lang w:val="nl-BE"/>
        </w:rPr>
      </w:pPr>
    </w:p>
    <w:p w:rsidR="00253E71" w:rsidRPr="00B36CA3" w:rsidRDefault="00B36CA3" w:rsidP="00253E71">
      <w:pPr>
        <w:pStyle w:val="Titre2"/>
        <w:numPr>
          <w:ilvl w:val="0"/>
          <w:numId w:val="3"/>
        </w:numPr>
        <w:rPr>
          <w:lang w:val="nl-BE"/>
        </w:rPr>
      </w:pPr>
      <w:r w:rsidRPr="00B36CA3">
        <w:rPr>
          <w:lang w:val="nl-BE"/>
        </w:rPr>
        <w:t>Duid in een diagram de vooruitgangscurve aan die dit jaar door elke atleet van het project Be Gold werd geboekt</w:t>
      </w:r>
      <w:r w:rsidR="00253E71" w:rsidRPr="00B36CA3">
        <w:rPr>
          <w:lang w:val="nl-BE"/>
        </w:rPr>
        <w:t> :</w:t>
      </w:r>
    </w:p>
    <w:p w:rsidR="00253E71" w:rsidRPr="00B36CA3" w:rsidRDefault="00253E71" w:rsidP="00253E71">
      <w:pPr>
        <w:pStyle w:val="Titre2"/>
        <w:ind w:left="720"/>
        <w:rPr>
          <w:lang w:val="nl-BE"/>
        </w:rPr>
      </w:pPr>
    </w:p>
    <w:p w:rsidR="00691036" w:rsidRPr="0030353F" w:rsidRDefault="00E12F32" w:rsidP="00253E71">
      <w:pPr>
        <w:pStyle w:val="Titre2"/>
        <w:ind w:left="720"/>
      </w:pPr>
      <w:r>
        <w:rPr>
          <w:noProof/>
          <w:lang w:val="fr-LU" w:eastAsia="fr-LU"/>
        </w:rPr>
        <w:drawing>
          <wp:inline distT="0" distB="0" distL="0" distR="0">
            <wp:extent cx="8277225" cy="36385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Grilledutableau"/>
        <w:tblpPr w:leftFromText="180" w:rightFromText="180" w:vertAnchor="page" w:horzAnchor="margin" w:tblpXSpec="center" w:tblpY="2791"/>
        <w:tblW w:w="0" w:type="auto"/>
        <w:tblLayout w:type="fixed"/>
        <w:tblLook w:val="04A0" w:firstRow="1" w:lastRow="0" w:firstColumn="1" w:lastColumn="0" w:noHBand="0" w:noVBand="1"/>
      </w:tblPr>
      <w:tblGrid>
        <w:gridCol w:w="2031"/>
        <w:gridCol w:w="1417"/>
        <w:gridCol w:w="1417"/>
        <w:gridCol w:w="1417"/>
        <w:gridCol w:w="1417"/>
        <w:gridCol w:w="1417"/>
        <w:gridCol w:w="1417"/>
        <w:gridCol w:w="1417"/>
        <w:gridCol w:w="1417"/>
      </w:tblGrid>
      <w:tr w:rsidR="00445F0E" w:rsidRPr="00390A0E" w:rsidTr="00445F0E">
        <w:trPr>
          <w:trHeight w:val="293"/>
        </w:trPr>
        <w:tc>
          <w:tcPr>
            <w:tcW w:w="2031" w:type="dxa"/>
            <w:shd w:val="clear" w:color="auto" w:fill="4F81BD" w:themeFill="accent1"/>
          </w:tcPr>
          <w:p w:rsidR="00445F0E" w:rsidRPr="00B36CA3" w:rsidRDefault="00445F0E" w:rsidP="00445F0E">
            <w:pPr>
              <w:jc w:val="center"/>
              <w:rPr>
                <w:b/>
                <w:color w:val="FFFFFF" w:themeColor="background1"/>
                <w:sz w:val="24"/>
                <w:szCs w:val="24"/>
                <w:lang w:val="nl-BE"/>
              </w:rPr>
            </w:pPr>
            <w:r w:rsidRPr="00B36CA3">
              <w:rPr>
                <w:b/>
                <w:color w:val="FFFFFF" w:themeColor="background1"/>
                <w:sz w:val="24"/>
                <w:szCs w:val="24"/>
                <w:lang w:val="nl-BE"/>
              </w:rPr>
              <w:lastRenderedPageBreak/>
              <w:t>Naam en Voornaam van de atleet</w:t>
            </w:r>
          </w:p>
        </w:tc>
        <w:tc>
          <w:tcPr>
            <w:tcW w:w="1417" w:type="dxa"/>
            <w:shd w:val="clear" w:color="auto" w:fill="4F81BD" w:themeFill="accent1"/>
            <w:vAlign w:val="center"/>
          </w:tcPr>
          <w:p w:rsidR="00445F0E" w:rsidRDefault="00445F0E" w:rsidP="00445F0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2017</w:t>
            </w:r>
          </w:p>
        </w:tc>
        <w:tc>
          <w:tcPr>
            <w:tcW w:w="1417" w:type="dxa"/>
            <w:shd w:val="clear" w:color="auto" w:fill="4F81BD" w:themeFill="accent1"/>
            <w:vAlign w:val="center"/>
          </w:tcPr>
          <w:p w:rsidR="00445F0E" w:rsidRDefault="00445F0E" w:rsidP="00445F0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417" w:type="dxa"/>
            <w:shd w:val="clear" w:color="auto" w:fill="4F81BD" w:themeFill="accent1"/>
            <w:vAlign w:val="center"/>
          </w:tcPr>
          <w:p w:rsidR="00445F0E" w:rsidRDefault="00445F0E" w:rsidP="00445F0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2019</w:t>
            </w:r>
          </w:p>
        </w:tc>
        <w:tc>
          <w:tcPr>
            <w:tcW w:w="1417" w:type="dxa"/>
            <w:shd w:val="clear" w:color="auto" w:fill="4F81BD" w:themeFill="accent1"/>
            <w:vAlign w:val="center"/>
          </w:tcPr>
          <w:p w:rsidR="00445F0E" w:rsidRDefault="00445F0E" w:rsidP="00445F0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2020</w:t>
            </w:r>
          </w:p>
        </w:tc>
        <w:tc>
          <w:tcPr>
            <w:tcW w:w="1417" w:type="dxa"/>
            <w:shd w:val="clear" w:color="auto" w:fill="4F81BD" w:themeFill="accent1"/>
            <w:vAlign w:val="center"/>
          </w:tcPr>
          <w:p w:rsidR="00445F0E" w:rsidRDefault="00445F0E" w:rsidP="00445F0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4F81BD" w:themeFill="accent1"/>
            <w:vAlign w:val="center"/>
          </w:tcPr>
          <w:p w:rsidR="00445F0E" w:rsidRDefault="00445F0E" w:rsidP="00445F0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2022</w:t>
            </w:r>
          </w:p>
        </w:tc>
        <w:tc>
          <w:tcPr>
            <w:tcW w:w="1417" w:type="dxa"/>
            <w:shd w:val="clear" w:color="auto" w:fill="4F81BD" w:themeFill="accent1"/>
            <w:vAlign w:val="center"/>
          </w:tcPr>
          <w:p w:rsidR="00445F0E" w:rsidRDefault="00445F0E" w:rsidP="00445F0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2023</w:t>
            </w:r>
          </w:p>
        </w:tc>
        <w:tc>
          <w:tcPr>
            <w:tcW w:w="1417" w:type="dxa"/>
            <w:shd w:val="clear" w:color="auto" w:fill="4F81BD" w:themeFill="accent1"/>
            <w:vAlign w:val="center"/>
          </w:tcPr>
          <w:p w:rsidR="00445F0E" w:rsidRDefault="00445F0E" w:rsidP="00445F0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2024</w:t>
            </w: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  <w:tr w:rsidR="00445F0E" w:rsidRPr="00390A0E" w:rsidTr="00445F0E">
        <w:trPr>
          <w:trHeight w:val="293"/>
        </w:trPr>
        <w:tc>
          <w:tcPr>
            <w:tcW w:w="2031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5F0E" w:rsidRPr="00390A0E" w:rsidRDefault="00445F0E" w:rsidP="00445F0E">
            <w:pPr>
              <w:jc w:val="center"/>
              <w:rPr>
                <w:sz w:val="24"/>
                <w:szCs w:val="24"/>
              </w:rPr>
            </w:pPr>
          </w:p>
        </w:tc>
      </w:tr>
    </w:tbl>
    <w:p w:rsidR="00771050" w:rsidRPr="00B36CA3" w:rsidRDefault="00B36CA3" w:rsidP="00771050">
      <w:pPr>
        <w:pStyle w:val="Titre2"/>
        <w:numPr>
          <w:ilvl w:val="0"/>
          <w:numId w:val="3"/>
        </w:numPr>
        <w:rPr>
          <w:lang w:val="nl-BE"/>
        </w:rPr>
      </w:pPr>
      <w:r w:rsidRPr="00B36CA3">
        <w:rPr>
          <w:lang w:val="nl-BE"/>
        </w:rPr>
        <w:t xml:space="preserve">Duid in de </w:t>
      </w:r>
      <w:r w:rsidR="0007728F">
        <w:rPr>
          <w:lang w:val="nl-BE"/>
        </w:rPr>
        <w:t>tabel</w:t>
      </w:r>
      <w:r w:rsidRPr="00B36CA3">
        <w:rPr>
          <w:lang w:val="nl-BE"/>
        </w:rPr>
        <w:t xml:space="preserve"> het niveau aan dat elke atleet van het project </w:t>
      </w:r>
      <w:r w:rsidR="0075235E">
        <w:rPr>
          <w:lang w:val="nl-BE"/>
        </w:rPr>
        <w:t xml:space="preserve">Be Gold heeft behaald </w:t>
      </w:r>
      <w:r w:rsidRPr="00B36CA3">
        <w:rPr>
          <w:lang w:val="nl-BE"/>
        </w:rPr>
        <w:t>alsoo</w:t>
      </w:r>
      <w:r>
        <w:rPr>
          <w:lang w:val="nl-BE"/>
        </w:rPr>
        <w:t xml:space="preserve">k de te verwezenlijken vooruitgangscurve tot in </w:t>
      </w:r>
      <w:r w:rsidR="006947B7" w:rsidRPr="00B36CA3">
        <w:rPr>
          <w:lang w:val="nl-BE"/>
        </w:rPr>
        <w:t>20</w:t>
      </w:r>
      <w:r w:rsidR="00D35DF2">
        <w:rPr>
          <w:lang w:val="nl-BE"/>
        </w:rPr>
        <w:t>2</w:t>
      </w:r>
      <w:r w:rsidR="00445F0E">
        <w:rPr>
          <w:lang w:val="nl-BE"/>
        </w:rPr>
        <w:t>4</w:t>
      </w:r>
      <w:r w:rsidR="00154744" w:rsidRPr="00B36CA3">
        <w:rPr>
          <w:lang w:val="nl-BE"/>
        </w:rPr>
        <w:t xml:space="preserve"> </w:t>
      </w:r>
      <w:r w:rsidR="00771050" w:rsidRPr="00B36CA3">
        <w:rPr>
          <w:lang w:val="nl-BE"/>
        </w:rPr>
        <w:t> :</w:t>
      </w:r>
    </w:p>
    <w:p w:rsidR="003F1829" w:rsidRDefault="003F1829" w:rsidP="00B8420C">
      <w:pPr>
        <w:jc w:val="center"/>
        <w:rPr>
          <w:sz w:val="32"/>
          <w:szCs w:val="32"/>
        </w:rPr>
        <w:sectPr w:rsidR="003F1829" w:rsidSect="00D10D2C">
          <w:footerReference w:type="default" r:id="rId13"/>
          <w:pgSz w:w="16838" w:h="11906" w:orient="landscape" w:code="9"/>
          <w:pgMar w:top="1440" w:right="1440" w:bottom="1440" w:left="1440" w:header="709" w:footer="12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  <w:bookmarkStart w:id="0" w:name="_GoBack"/>
      <w:bookmarkEnd w:id="0"/>
    </w:p>
    <w:p w:rsidR="00862427" w:rsidRDefault="00924E8D" w:rsidP="00862427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6" type="#_x0000_t136" style="width:54.75pt;height:21pt" fillcolor="#369" stroked="f">
            <v:shadow on="t" color="#b2b2b2" opacity="52429f" offset="3pt"/>
            <v:textpath style="font-family:&quot;Cambria&quot;;font-size:18pt;v-text-kern:t" trim="t" fitpath="t" string="Budget"/>
          </v:shape>
        </w:pict>
      </w:r>
    </w:p>
    <w:p w:rsidR="00862427" w:rsidRPr="00CA44DA" w:rsidRDefault="00862427" w:rsidP="00862427">
      <w:pPr>
        <w:pStyle w:val="Titre2"/>
        <w:rPr>
          <w:lang w:val="nl-BE"/>
        </w:rPr>
      </w:pPr>
      <w:r w:rsidRPr="00CA44DA">
        <w:rPr>
          <w:lang w:val="nl-BE"/>
        </w:rPr>
        <w:t xml:space="preserve">Personeelskosten : 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Brutobedrag: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 xml:space="preserve">............€ 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Kosten werkgever: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>............€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Verplichte verzekering: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>............€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Sociaal secretariaat: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>............€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Vakantiegeld: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 xml:space="preserve">............€ 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Eindejaarspremie: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 xml:space="preserve">............€ 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Andere voordelen personeel: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>............€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 xml:space="preserve"> </w:t>
      </w:r>
      <w:r>
        <w:rPr>
          <w:color w:val="4F81BD" w:themeColor="accent1"/>
          <w:lang w:val="nl-BE"/>
        </w:rPr>
        <w:t>Vacatiekosten</w:t>
      </w:r>
      <w:r w:rsidRPr="00CA44DA">
        <w:rPr>
          <w:color w:val="4F81BD" w:themeColor="accent1"/>
          <w:lang w:val="nl-BE"/>
        </w:rPr>
        <w:t>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>............€</w:t>
      </w:r>
    </w:p>
    <w:p w:rsidR="00862427" w:rsidRPr="00CA44DA" w:rsidRDefault="00862427" w:rsidP="00862427">
      <w:pPr>
        <w:pStyle w:val="Titre2"/>
        <w:rPr>
          <w:lang w:val="nl-BE"/>
        </w:rPr>
      </w:pPr>
    </w:p>
    <w:p w:rsidR="00862427" w:rsidRPr="00CA44DA" w:rsidRDefault="00862427" w:rsidP="00862427">
      <w:pPr>
        <w:pStyle w:val="Titre2"/>
        <w:rPr>
          <w:lang w:val="nl-BE"/>
        </w:rPr>
      </w:pPr>
      <w:r w:rsidRPr="00CA44DA">
        <w:rPr>
          <w:lang w:val="nl-BE"/>
        </w:rPr>
        <w:t>TOTAAL :</w:t>
      </w:r>
      <w:r w:rsidRPr="00CA44DA">
        <w:rPr>
          <w:lang w:val="nl-BE"/>
        </w:rPr>
        <w:tab/>
      </w:r>
      <w:r w:rsidRPr="00CA44DA">
        <w:rPr>
          <w:lang w:val="nl-BE"/>
        </w:rPr>
        <w:tab/>
      </w:r>
      <w:r w:rsidRPr="00CA44DA">
        <w:rPr>
          <w:lang w:val="nl-BE"/>
        </w:rPr>
        <w:tab/>
      </w:r>
      <w:r w:rsidRPr="00CA44DA">
        <w:rPr>
          <w:lang w:val="nl-BE"/>
        </w:rPr>
        <w:tab/>
      </w:r>
      <w:r w:rsidRPr="00CA44DA">
        <w:rPr>
          <w:lang w:val="nl-BE"/>
        </w:rPr>
        <w:tab/>
        <w:t xml:space="preserve">............€ </w:t>
      </w:r>
    </w:p>
    <w:p w:rsidR="00862427" w:rsidRPr="00CA44DA" w:rsidRDefault="00862427" w:rsidP="00862427">
      <w:pPr>
        <w:pStyle w:val="Titre2"/>
        <w:rPr>
          <w:lang w:val="nl-BE"/>
        </w:rPr>
      </w:pPr>
    </w:p>
    <w:p w:rsidR="00862427" w:rsidRPr="00CA44DA" w:rsidRDefault="00862427" w:rsidP="00862427">
      <w:pPr>
        <w:pStyle w:val="Titre2"/>
        <w:rPr>
          <w:lang w:val="nl-BE"/>
        </w:rPr>
      </w:pPr>
      <w:r w:rsidRPr="00CA44DA">
        <w:rPr>
          <w:lang w:val="nl-BE"/>
        </w:rPr>
        <w:t>Werkingskosten :</w:t>
      </w:r>
      <w:r w:rsidRPr="00CA44DA">
        <w:rPr>
          <w:lang w:val="nl-BE"/>
        </w:rPr>
        <w:tab/>
      </w:r>
      <w:r w:rsidRPr="00CA44DA">
        <w:rPr>
          <w:lang w:val="nl-BE"/>
        </w:rPr>
        <w:tab/>
      </w:r>
      <w:r w:rsidRPr="00CA44DA">
        <w:rPr>
          <w:lang w:val="nl-BE"/>
        </w:rPr>
        <w:tab/>
      </w:r>
      <w:r w:rsidRPr="00CA44DA">
        <w:rPr>
          <w:lang w:val="nl-BE"/>
        </w:rPr>
        <w:tab/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Deelnamekosten (stage,  competitie) 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>............€</w:t>
      </w:r>
    </w:p>
    <w:p w:rsidR="00862427" w:rsidRPr="009A313D" w:rsidRDefault="00862427" w:rsidP="00862427">
      <w:pPr>
        <w:rPr>
          <w:color w:val="4F81BD" w:themeColor="accent1"/>
          <w:lang w:val="nl-BE"/>
        </w:rPr>
      </w:pPr>
      <w:r w:rsidRPr="009A313D">
        <w:rPr>
          <w:color w:val="4F81BD" w:themeColor="accent1"/>
          <w:lang w:val="nl-BE"/>
        </w:rPr>
        <w:t xml:space="preserve">Verblijfskosten : </w:t>
      </w:r>
      <w:r w:rsidRPr="009A313D">
        <w:rPr>
          <w:color w:val="4F81BD" w:themeColor="accent1"/>
          <w:lang w:val="nl-BE"/>
        </w:rPr>
        <w:tab/>
      </w:r>
      <w:r w:rsidRPr="009A313D">
        <w:rPr>
          <w:color w:val="4F81BD" w:themeColor="accent1"/>
          <w:lang w:val="nl-BE"/>
        </w:rPr>
        <w:tab/>
      </w:r>
      <w:r w:rsidRPr="009A313D">
        <w:rPr>
          <w:color w:val="4F81BD" w:themeColor="accent1"/>
          <w:lang w:val="nl-BE"/>
        </w:rPr>
        <w:tab/>
      </w:r>
      <w:r w:rsidRPr="009A313D">
        <w:rPr>
          <w:color w:val="4F81BD" w:themeColor="accent1"/>
          <w:lang w:val="nl-BE"/>
        </w:rPr>
        <w:tab/>
        <w:t>............€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9A313D">
        <w:rPr>
          <w:color w:val="4F81BD" w:themeColor="accent1"/>
          <w:lang w:val="nl-BE"/>
        </w:rPr>
        <w:t xml:space="preserve">Verplaatsingsonkosten : </w:t>
      </w:r>
      <w:r w:rsidRPr="009A313D">
        <w:rPr>
          <w:color w:val="4F81BD" w:themeColor="accent1"/>
          <w:lang w:val="nl-BE"/>
        </w:rPr>
        <w:tab/>
      </w:r>
      <w:r w:rsidRPr="009A313D">
        <w:rPr>
          <w:color w:val="4F81BD" w:themeColor="accent1"/>
          <w:lang w:val="nl-BE"/>
        </w:rPr>
        <w:tab/>
      </w:r>
      <w:r w:rsidRPr="009A313D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>............€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Verzekeringen: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>............€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 xml:space="preserve"> Aankoop klein sportmateriaal: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>............€</w:t>
      </w:r>
    </w:p>
    <w:p w:rsidR="00862427" w:rsidRPr="00CA44DA" w:rsidRDefault="00862427" w:rsidP="00862427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Medische kosten: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  <w:t>............€</w:t>
      </w:r>
    </w:p>
    <w:p w:rsidR="00862427" w:rsidRPr="009A313D" w:rsidRDefault="00862427" w:rsidP="00862427">
      <w:pPr>
        <w:rPr>
          <w:color w:val="4F81BD" w:themeColor="accent1"/>
          <w:lang w:val="nl-BE"/>
        </w:rPr>
      </w:pPr>
      <w:r w:rsidRPr="009A313D">
        <w:rPr>
          <w:color w:val="4F81BD" w:themeColor="accent1"/>
          <w:lang w:val="nl-BE"/>
        </w:rPr>
        <w:t>Diverse kosten :</w:t>
      </w:r>
      <w:r w:rsidRPr="009A313D">
        <w:rPr>
          <w:color w:val="4F81BD" w:themeColor="accent1"/>
          <w:lang w:val="nl-BE"/>
        </w:rPr>
        <w:tab/>
      </w:r>
      <w:r w:rsidRPr="009A313D">
        <w:rPr>
          <w:color w:val="4F81BD" w:themeColor="accent1"/>
          <w:lang w:val="nl-BE"/>
        </w:rPr>
        <w:tab/>
      </w:r>
      <w:r w:rsidRPr="009A313D">
        <w:rPr>
          <w:color w:val="4F81BD" w:themeColor="accent1"/>
          <w:lang w:val="nl-BE"/>
        </w:rPr>
        <w:tab/>
      </w:r>
      <w:r w:rsidRPr="009A313D">
        <w:rPr>
          <w:color w:val="4F81BD" w:themeColor="accent1"/>
          <w:lang w:val="nl-BE"/>
        </w:rPr>
        <w:tab/>
      </w:r>
      <w:r w:rsidRPr="009A313D">
        <w:rPr>
          <w:color w:val="4F81BD" w:themeColor="accent1"/>
          <w:lang w:val="nl-BE"/>
        </w:rPr>
        <w:tab/>
        <w:t>............€</w:t>
      </w:r>
    </w:p>
    <w:p w:rsidR="00862427" w:rsidRPr="009A313D" w:rsidRDefault="00862427" w:rsidP="00862427">
      <w:pPr>
        <w:rPr>
          <w:color w:val="4F81BD" w:themeColor="accent1"/>
          <w:lang w:val="nl-BE"/>
        </w:rPr>
      </w:pPr>
    </w:p>
    <w:p w:rsidR="00862427" w:rsidRPr="009A313D" w:rsidRDefault="00862427" w:rsidP="00862427">
      <w:pPr>
        <w:pStyle w:val="Titre2"/>
        <w:rPr>
          <w:lang w:val="nl-BE"/>
        </w:rPr>
      </w:pPr>
      <w:r w:rsidRPr="009A313D">
        <w:rPr>
          <w:lang w:val="nl-BE"/>
        </w:rPr>
        <w:t>TOTAAL :</w:t>
      </w:r>
      <w:r w:rsidRPr="009A313D">
        <w:rPr>
          <w:lang w:val="nl-BE"/>
        </w:rPr>
        <w:tab/>
      </w:r>
      <w:r w:rsidRPr="009A313D">
        <w:rPr>
          <w:lang w:val="nl-BE"/>
        </w:rPr>
        <w:tab/>
      </w:r>
      <w:r w:rsidRPr="009A313D">
        <w:rPr>
          <w:lang w:val="nl-BE"/>
        </w:rPr>
        <w:tab/>
      </w:r>
      <w:r w:rsidRPr="009A313D">
        <w:rPr>
          <w:lang w:val="nl-BE"/>
        </w:rPr>
        <w:tab/>
      </w:r>
      <w:r w:rsidRPr="009A313D">
        <w:rPr>
          <w:lang w:val="nl-BE"/>
        </w:rPr>
        <w:tab/>
        <w:t>............€</w:t>
      </w:r>
    </w:p>
    <w:p w:rsidR="003E5298" w:rsidRPr="002C2C30" w:rsidRDefault="00862427" w:rsidP="00862427">
      <w:pPr>
        <w:tabs>
          <w:tab w:val="left" w:pos="6528"/>
        </w:tabs>
        <w:rPr>
          <w:lang w:val="nl-BE"/>
        </w:rPr>
      </w:pPr>
      <w:r w:rsidRPr="002C2C30">
        <w:rPr>
          <w:lang w:val="nl-BE"/>
        </w:rPr>
        <w:tab/>
      </w:r>
    </w:p>
    <w:sectPr w:rsidR="003E5298" w:rsidRPr="002C2C30" w:rsidSect="002B3C92">
      <w:footerReference w:type="default" r:id="rId14"/>
      <w:pgSz w:w="11906" w:h="16838" w:code="9"/>
      <w:pgMar w:top="1440" w:right="1440" w:bottom="1440" w:left="1440" w:header="709" w:footer="123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FA0" w:rsidRDefault="00D73FA0" w:rsidP="00715AF1">
      <w:pPr>
        <w:spacing w:after="0" w:line="240" w:lineRule="auto"/>
      </w:pPr>
      <w:r>
        <w:separator/>
      </w:r>
    </w:p>
  </w:endnote>
  <w:endnote w:type="continuationSeparator" w:id="0">
    <w:p w:rsidR="00D73FA0" w:rsidRDefault="00D73FA0" w:rsidP="0071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C92" w:rsidRDefault="002B3C92">
    <w:pPr>
      <w:pStyle w:val="Pieddepage"/>
    </w:pPr>
  </w:p>
  <w:p w:rsidR="002B3C92" w:rsidRDefault="002B3C92">
    <w:pPr>
      <w:pStyle w:val="Pieddepage"/>
    </w:pPr>
    <w:r>
      <w:rPr>
        <w:noProof/>
        <w:lang w:val="fr-LU" w:eastAsia="fr-LU"/>
      </w:rPr>
      <w:drawing>
        <wp:anchor distT="0" distB="0" distL="114300" distR="114300" simplePos="0" relativeHeight="251698176" behindDoc="0" locked="0" layoutInCell="1" allowOverlap="1">
          <wp:simplePos x="0" y="0"/>
          <wp:positionH relativeFrom="column">
            <wp:posOffset>5124450</wp:posOffset>
          </wp:positionH>
          <wp:positionV relativeFrom="paragraph">
            <wp:posOffset>269240</wp:posOffset>
          </wp:positionV>
          <wp:extent cx="651510" cy="541020"/>
          <wp:effectExtent l="19050" t="0" r="0" b="0"/>
          <wp:wrapSquare wrapText="bothSides"/>
          <wp:docPr id="11" name="Picture 6" descr="DG-Sport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G-Sport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4034790</wp:posOffset>
          </wp:positionH>
          <wp:positionV relativeFrom="paragraph">
            <wp:posOffset>345440</wp:posOffset>
          </wp:positionV>
          <wp:extent cx="727710" cy="457200"/>
          <wp:effectExtent l="19050" t="0" r="0" b="0"/>
          <wp:wrapSquare wrapText="bothSides"/>
          <wp:docPr id="9" name="Picture 5" descr="Blo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los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2190750</wp:posOffset>
          </wp:positionH>
          <wp:positionV relativeFrom="paragraph">
            <wp:posOffset>231140</wp:posOffset>
          </wp:positionV>
          <wp:extent cx="472440" cy="556260"/>
          <wp:effectExtent l="19050" t="0" r="3810" b="0"/>
          <wp:wrapSquare wrapText="bothSides"/>
          <wp:docPr id="4" name="Picture 3" descr="BOIC(color)_CMYK [Co#22219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IC(color)_CMYK [Co#22219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margin">
            <wp:posOffset>11430</wp:posOffset>
          </wp:positionH>
          <wp:positionV relativeFrom="margin">
            <wp:posOffset>8572500</wp:posOffset>
          </wp:positionV>
          <wp:extent cx="1908810" cy="906780"/>
          <wp:effectExtent l="19050" t="0" r="0" b="0"/>
          <wp:wrapSquare wrapText="bothSides"/>
          <wp:docPr id="1" name="Picture 0" descr="LN-BASELINE_PM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N-BASELINE_PMS.jpg"/>
                  <pic:cNvPicPr preferRelativeResize="0"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08810" cy="906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margin">
            <wp:posOffset>2945130</wp:posOffset>
          </wp:positionH>
          <wp:positionV relativeFrom="margin">
            <wp:posOffset>8724900</wp:posOffset>
          </wp:positionV>
          <wp:extent cx="628650" cy="533400"/>
          <wp:effectExtent l="19050" t="0" r="0" b="0"/>
          <wp:wrapSquare wrapText="bothSides"/>
          <wp:docPr id="8" name="Picture 1" descr="ADEP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EPS.jpg"/>
                  <pic:cNvPicPr preferRelativeResize="0"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286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397876"/>
      <w:docPartObj>
        <w:docPartGallery w:val="Page Numbers (Bottom of Page)"/>
        <w:docPartUnique/>
      </w:docPartObj>
    </w:sdtPr>
    <w:sdtEndPr/>
    <w:sdtContent>
      <w:p w:rsidR="002B3C92" w:rsidRDefault="000C4B59" w:rsidP="00436533">
        <w:pPr>
          <w:pStyle w:val="Pieddepage"/>
        </w:pPr>
        <w:r>
          <w:rPr>
            <w:noProof/>
            <w:lang w:val="fr-LU" w:eastAsia="fr-LU"/>
          </w:rPr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margin">
                <wp:posOffset>8656955</wp:posOffset>
              </wp:positionV>
              <wp:extent cx="1304925" cy="560705"/>
              <wp:effectExtent l="0" t="0" r="0" b="0"/>
              <wp:wrapSquare wrapText="bothSides"/>
              <wp:docPr id="15" name="Imag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4925" cy="5607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  <w:lang w:val="fr-LU" w:eastAsia="fr-LU"/>
          </w:rPr>
          <w:drawing>
            <wp:anchor distT="0" distB="0" distL="114300" distR="114300" simplePos="0" relativeHeight="251731968" behindDoc="0" locked="0" layoutInCell="1" allowOverlap="1" wp14:anchorId="123841D2" wp14:editId="1341D907">
              <wp:simplePos x="0" y="0"/>
              <wp:positionH relativeFrom="margin">
                <wp:posOffset>2285365</wp:posOffset>
              </wp:positionH>
              <wp:positionV relativeFrom="margin">
                <wp:posOffset>8562975</wp:posOffset>
              </wp:positionV>
              <wp:extent cx="676275" cy="819150"/>
              <wp:effectExtent l="0" t="0" r="0" b="0"/>
              <wp:wrapSquare wrapText="bothSides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OIC_LOGO_CORPORATE_SYMBOL-CMYK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275" cy="819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>
          <w:rPr>
            <w:noProof/>
            <w:lang w:val="fr-LU" w:eastAsia="fr-LU"/>
          </w:rPr>
          <w:drawing>
            <wp:anchor distT="0" distB="0" distL="114300" distR="114300" simplePos="0" relativeHeight="251738112" behindDoc="0" locked="0" layoutInCell="1" allowOverlap="1" wp14:anchorId="1E1241B9" wp14:editId="3D702495">
              <wp:simplePos x="0" y="0"/>
              <wp:positionH relativeFrom="margin">
                <wp:posOffset>1168400</wp:posOffset>
              </wp:positionH>
              <wp:positionV relativeFrom="margin">
                <wp:posOffset>8630285</wp:posOffset>
              </wp:positionV>
              <wp:extent cx="944880" cy="682625"/>
              <wp:effectExtent l="0" t="0" r="0" b="0"/>
              <wp:wrapSquare wrapText="bothSides"/>
              <wp:docPr id="17" name="Imag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4880" cy="682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2F51B8">
          <w:rPr>
            <w:noProof/>
            <w:sz w:val="20"/>
            <w:szCs w:val="20"/>
            <w:lang w:val="fr-LU" w:eastAsia="fr-LU"/>
          </w:rPr>
          <w:drawing>
            <wp:anchor distT="0" distB="0" distL="114300" distR="114300" simplePos="0" relativeHeight="251740160" behindDoc="0" locked="0" layoutInCell="1" allowOverlap="1" wp14:anchorId="7F5FBF9E" wp14:editId="17471C38">
              <wp:simplePos x="0" y="0"/>
              <wp:positionH relativeFrom="margin">
                <wp:posOffset>4222750</wp:posOffset>
              </wp:positionH>
              <wp:positionV relativeFrom="margin">
                <wp:posOffset>8710295</wp:posOffset>
              </wp:positionV>
              <wp:extent cx="1149985" cy="477520"/>
              <wp:effectExtent l="0" t="0" r="0" b="0"/>
              <wp:wrapSquare wrapText="bothSides"/>
              <wp:docPr id="19" name="Imag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L-logo.jpg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9985" cy="4775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60B4F">
          <w:rPr>
            <w:noProof/>
            <w:lang w:val="fr-LU" w:eastAsia="fr-LU"/>
          </w:rPr>
          <w:drawing>
            <wp:anchor distT="0" distB="0" distL="114300" distR="114300" simplePos="0" relativeHeight="251728896" behindDoc="0" locked="0" layoutInCell="1" allowOverlap="1" wp14:anchorId="108B436F" wp14:editId="49A6A1C9">
              <wp:simplePos x="0" y="0"/>
              <wp:positionH relativeFrom="margin">
                <wp:posOffset>371475</wp:posOffset>
              </wp:positionH>
              <wp:positionV relativeFrom="margin">
                <wp:posOffset>8629650</wp:posOffset>
              </wp:positionV>
              <wp:extent cx="619760" cy="552450"/>
              <wp:effectExtent l="0" t="0" r="0" b="0"/>
              <wp:wrapSquare wrapText="bothSides"/>
              <wp:docPr id="7" name="Imag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deps fwb.jpg"/>
                      <pic:cNvPicPr/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9760" cy="552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60B4F">
          <w:fldChar w:fldCharType="begin"/>
        </w:r>
        <w:r w:rsidR="00560B4F">
          <w:instrText xml:space="preserve"> PAGE   \* MERGEFORMAT </w:instrText>
        </w:r>
        <w:r w:rsidR="00560B4F">
          <w:fldChar w:fldCharType="separate"/>
        </w:r>
        <w:r w:rsidR="00924E8D">
          <w:rPr>
            <w:noProof/>
          </w:rPr>
          <w:t>3</w:t>
        </w:r>
        <w:r w:rsidR="00560B4F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368680"/>
      <w:docPartObj>
        <w:docPartGallery w:val="Page Numbers (Bottom of Page)"/>
        <w:docPartUnique/>
      </w:docPartObj>
    </w:sdtPr>
    <w:sdtEndPr/>
    <w:sdtContent>
      <w:p w:rsidR="002B3C92" w:rsidRDefault="002B3C92" w:rsidP="008B417D">
        <w:pPr>
          <w:pStyle w:val="Pieddepage"/>
          <w:jc w:val="center"/>
          <w:rPr>
            <w:sz w:val="20"/>
            <w:szCs w:val="20"/>
          </w:rPr>
        </w:pPr>
        <w:r>
          <w:rPr>
            <w:noProof/>
            <w:lang w:val="fr-LU" w:eastAsia="fr-LU"/>
          </w:rPr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margin">
                <wp:posOffset>-34290</wp:posOffset>
              </wp:positionH>
              <wp:positionV relativeFrom="margin">
                <wp:posOffset>8580120</wp:posOffset>
              </wp:positionV>
              <wp:extent cx="1908810" cy="906780"/>
              <wp:effectExtent l="19050" t="0" r="0" b="0"/>
              <wp:wrapSquare wrapText="bothSides"/>
              <wp:docPr id="31" name="Picture 0" descr="LN-BASELINE_PMS.jp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N-BASELINE_PMS.jpg"/>
                      <pic:cNvPicPr preferRelativeResize="0"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8810" cy="9067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2B3C92" w:rsidRDefault="00560B4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4E8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B3C92" w:rsidRPr="005558AF" w:rsidRDefault="002B3C92" w:rsidP="0093240C">
    <w:pPr>
      <w:pStyle w:val="Pieddepage"/>
      <w:tabs>
        <w:tab w:val="left" w:pos="7371"/>
        <w:tab w:val="left" w:pos="7938"/>
      </w:tabs>
      <w:jc w:val="center"/>
      <w:rPr>
        <w:sz w:val="20"/>
        <w:szCs w:val="20"/>
      </w:rPr>
    </w:pP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12512" behindDoc="0" locked="0" layoutInCell="1" allowOverlap="1">
          <wp:simplePos x="0" y="0"/>
          <wp:positionH relativeFrom="margin">
            <wp:posOffset>2099310</wp:posOffset>
          </wp:positionH>
          <wp:positionV relativeFrom="margin">
            <wp:posOffset>8793480</wp:posOffset>
          </wp:positionV>
          <wp:extent cx="472440" cy="556260"/>
          <wp:effectExtent l="19050" t="0" r="3810" b="0"/>
          <wp:wrapSquare wrapText="bothSides"/>
          <wp:docPr id="24" name="Picture 3" descr="BOIC(color)_CMYK [Co#22219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IC(color)_CMYK [Co#22219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13536" behindDoc="0" locked="0" layoutInCell="1" allowOverlap="1">
          <wp:simplePos x="0" y="0"/>
          <wp:positionH relativeFrom="margin">
            <wp:posOffset>2876550</wp:posOffset>
          </wp:positionH>
          <wp:positionV relativeFrom="margin">
            <wp:posOffset>8793480</wp:posOffset>
          </wp:positionV>
          <wp:extent cx="628650" cy="533400"/>
          <wp:effectExtent l="19050" t="0" r="0" b="0"/>
          <wp:wrapSquare wrapText="bothSides"/>
          <wp:docPr id="26" name="Picture 1" descr="ADEP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EPS.jpg"/>
                  <pic:cNvPicPr preferRelativeResize="0"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286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17632" behindDoc="0" locked="0" layoutInCell="1" allowOverlap="1">
          <wp:simplePos x="0" y="0"/>
          <wp:positionH relativeFrom="margin">
            <wp:posOffset>3844290</wp:posOffset>
          </wp:positionH>
          <wp:positionV relativeFrom="margin">
            <wp:posOffset>8869680</wp:posOffset>
          </wp:positionV>
          <wp:extent cx="727710" cy="457200"/>
          <wp:effectExtent l="19050" t="0" r="0" b="0"/>
          <wp:wrapSquare wrapText="bothSides"/>
          <wp:docPr id="33" name="Picture 5" descr="Blo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los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B417D"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19680" behindDoc="0" locked="0" layoutInCell="1" allowOverlap="1">
          <wp:simplePos x="0" y="0"/>
          <wp:positionH relativeFrom="margin">
            <wp:posOffset>4933950</wp:posOffset>
          </wp:positionH>
          <wp:positionV relativeFrom="margin">
            <wp:posOffset>8831580</wp:posOffset>
          </wp:positionV>
          <wp:extent cx="651510" cy="541020"/>
          <wp:effectExtent l="19050" t="0" r="0" b="0"/>
          <wp:wrapSquare wrapText="bothSides"/>
          <wp:docPr id="34" name="Picture 6" descr="DG-Sport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G-Sport-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83910"/>
      <w:docPartObj>
        <w:docPartGallery w:val="Page Numbers (Bottom of Page)"/>
        <w:docPartUnique/>
      </w:docPartObj>
    </w:sdtPr>
    <w:sdtEndPr/>
    <w:sdtContent>
      <w:p w:rsidR="002B3C92" w:rsidRDefault="00560B4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4E8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B3C92" w:rsidRDefault="00924E8D" w:rsidP="001D465B">
    <w:pPr>
      <w:pStyle w:val="Pieddepage"/>
      <w:jc w:val="center"/>
      <w:rPr>
        <w:sz w:val="20"/>
        <w:szCs w:val="20"/>
      </w:rPr>
    </w:pPr>
    <w:hyperlink r:id="rId1" w:history="1">
      <w:r w:rsidR="00560B4F" w:rsidRPr="00F31410">
        <w:rPr>
          <w:rStyle w:val="Lienhypertexte"/>
          <w:sz w:val="20"/>
          <w:szCs w:val="20"/>
        </w:rPr>
        <w:t>d.haller@be-gold.be</w:t>
      </w:r>
    </w:hyperlink>
    <w:r w:rsidR="002B3C92" w:rsidRPr="005558AF">
      <w:rPr>
        <w:sz w:val="20"/>
        <w:szCs w:val="20"/>
      </w:rPr>
      <w:t xml:space="preserve">  - </w:t>
    </w:r>
    <w:r w:rsidR="002B3C92" w:rsidRPr="005558AF">
      <w:rPr>
        <w:sz w:val="20"/>
        <w:szCs w:val="20"/>
      </w:rPr>
      <w:sym w:font="Wingdings" w:char="F028"/>
    </w:r>
    <w:r w:rsidR="002B3C92" w:rsidRPr="005558AF">
      <w:rPr>
        <w:sz w:val="20"/>
        <w:szCs w:val="20"/>
      </w:rPr>
      <w:t xml:space="preserve"> 32/2/474.51.</w:t>
    </w:r>
    <w:r w:rsidR="002B3C92">
      <w:rPr>
        <w:sz w:val="20"/>
        <w:szCs w:val="20"/>
      </w:rPr>
      <w:t>75</w:t>
    </w:r>
  </w:p>
  <w:p w:rsidR="002B3C92" w:rsidRPr="005558AF" w:rsidRDefault="00445F0E" w:rsidP="001D465B">
    <w:pPr>
      <w:pStyle w:val="Pieddepage"/>
      <w:jc w:val="center"/>
      <w:rPr>
        <w:sz w:val="20"/>
        <w:szCs w:val="20"/>
      </w:rPr>
    </w:pP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36064" behindDoc="0" locked="0" layoutInCell="1" allowOverlap="1" wp14:anchorId="4585B0BC" wp14:editId="34D9E880">
          <wp:simplePos x="0" y="0"/>
          <wp:positionH relativeFrom="margin">
            <wp:posOffset>4448810</wp:posOffset>
          </wp:positionH>
          <wp:positionV relativeFrom="margin">
            <wp:posOffset>8837452</wp:posOffset>
          </wp:positionV>
          <wp:extent cx="1126244" cy="468000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L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244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42208" behindDoc="0" locked="0" layoutInCell="1" allowOverlap="1">
          <wp:simplePos x="0" y="0"/>
          <wp:positionH relativeFrom="margin">
            <wp:posOffset>3136900</wp:posOffset>
          </wp:positionH>
          <wp:positionV relativeFrom="margin">
            <wp:posOffset>8790940</wp:posOffset>
          </wp:positionV>
          <wp:extent cx="1304925" cy="560705"/>
          <wp:effectExtent l="0" t="0" r="0" b="0"/>
          <wp:wrapSquare wrapText="bothSides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735040" behindDoc="0" locked="0" layoutInCell="1" allowOverlap="1" wp14:anchorId="2DA0D784" wp14:editId="0E78A604">
          <wp:simplePos x="0" y="0"/>
          <wp:positionH relativeFrom="margin">
            <wp:posOffset>2552700</wp:posOffset>
          </wp:positionH>
          <wp:positionV relativeFrom="margin">
            <wp:posOffset>8705850</wp:posOffset>
          </wp:positionV>
          <wp:extent cx="628650" cy="761365"/>
          <wp:effectExtent l="0" t="0" r="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IC_LOGO_CORPORATE_SYMBOL-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37088" behindDoc="0" locked="0" layoutInCell="1" allowOverlap="1" wp14:anchorId="3EA70BA2" wp14:editId="29761BCC">
          <wp:simplePos x="0" y="0"/>
          <wp:positionH relativeFrom="margin">
            <wp:posOffset>1400175</wp:posOffset>
          </wp:positionH>
          <wp:positionV relativeFrom="margin">
            <wp:posOffset>8730615</wp:posOffset>
          </wp:positionV>
          <wp:extent cx="950000" cy="6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1_SUBSIDIE¦êRINGS LOGO SPORT VLAANDEREN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000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29920" behindDoc="0" locked="0" layoutInCell="1" allowOverlap="1" wp14:anchorId="331521B3" wp14:editId="4CBA9988">
          <wp:simplePos x="0" y="0"/>
          <wp:positionH relativeFrom="margin">
            <wp:posOffset>408940</wp:posOffset>
          </wp:positionH>
          <wp:positionV relativeFrom="margin">
            <wp:posOffset>8753475</wp:posOffset>
          </wp:positionV>
          <wp:extent cx="809625" cy="58420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eps fw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3C92" w:rsidRPr="005558AF" w:rsidRDefault="002B3C92" w:rsidP="0093240C">
    <w:pPr>
      <w:pStyle w:val="Pieddepage"/>
      <w:tabs>
        <w:tab w:val="left" w:pos="7371"/>
        <w:tab w:val="left" w:pos="7938"/>
      </w:tabs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FA0" w:rsidRDefault="00D73FA0" w:rsidP="00715AF1">
      <w:pPr>
        <w:spacing w:after="0" w:line="240" w:lineRule="auto"/>
      </w:pPr>
      <w:r>
        <w:separator/>
      </w:r>
    </w:p>
  </w:footnote>
  <w:footnote w:type="continuationSeparator" w:id="0">
    <w:p w:rsidR="00D73FA0" w:rsidRDefault="00D73FA0" w:rsidP="00715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79F0"/>
    <w:multiLevelType w:val="hybridMultilevel"/>
    <w:tmpl w:val="D060A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505A7"/>
    <w:multiLevelType w:val="hybridMultilevel"/>
    <w:tmpl w:val="FDDECF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96BF6"/>
    <w:multiLevelType w:val="hybridMultilevel"/>
    <w:tmpl w:val="9D4E689E"/>
    <w:lvl w:ilvl="0" w:tplc="EDFEC89C">
      <w:start w:val="10"/>
      <w:numFmt w:val="decimal"/>
      <w:lvlText w:val="%1)"/>
      <w:lvlJc w:val="left"/>
      <w:pPr>
        <w:ind w:left="1170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12351DAF"/>
    <w:multiLevelType w:val="hybridMultilevel"/>
    <w:tmpl w:val="0E0EAF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3365A"/>
    <w:multiLevelType w:val="hybridMultilevel"/>
    <w:tmpl w:val="B13E03C2"/>
    <w:lvl w:ilvl="0" w:tplc="FE629872">
      <w:start w:val="13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F6079"/>
    <w:multiLevelType w:val="multilevel"/>
    <w:tmpl w:val="E3CA4930"/>
    <w:lvl w:ilvl="0">
      <w:start w:val="11"/>
      <w:numFmt w:val="decimal"/>
      <w:lvlText w:val="%1)"/>
      <w:lvlJc w:val="left"/>
      <w:pPr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F5D44"/>
    <w:multiLevelType w:val="hybridMultilevel"/>
    <w:tmpl w:val="662C38CC"/>
    <w:lvl w:ilvl="0" w:tplc="9D8220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597A1A"/>
    <w:multiLevelType w:val="hybridMultilevel"/>
    <w:tmpl w:val="82321740"/>
    <w:lvl w:ilvl="0" w:tplc="08090011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26C17"/>
    <w:multiLevelType w:val="hybridMultilevel"/>
    <w:tmpl w:val="821021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018F6"/>
    <w:multiLevelType w:val="hybridMultilevel"/>
    <w:tmpl w:val="D060A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471AB"/>
    <w:multiLevelType w:val="hybridMultilevel"/>
    <w:tmpl w:val="E56CE4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AC1186"/>
    <w:multiLevelType w:val="hybridMultilevel"/>
    <w:tmpl w:val="E56CE4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464580"/>
    <w:multiLevelType w:val="multilevel"/>
    <w:tmpl w:val="D060AA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61120"/>
    <w:multiLevelType w:val="hybridMultilevel"/>
    <w:tmpl w:val="C0D2C4BC"/>
    <w:lvl w:ilvl="0" w:tplc="8468F312">
      <w:start w:val="10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A4A1B"/>
    <w:multiLevelType w:val="hybridMultilevel"/>
    <w:tmpl w:val="6DFA90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E1864"/>
    <w:multiLevelType w:val="hybridMultilevel"/>
    <w:tmpl w:val="E56CE4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"/>
  </w:num>
  <w:num w:numId="9">
    <w:abstractNumId w:val="0"/>
  </w:num>
  <w:num w:numId="10">
    <w:abstractNumId w:val="9"/>
  </w:num>
  <w:num w:numId="11">
    <w:abstractNumId w:val="12"/>
  </w:num>
  <w:num w:numId="12">
    <w:abstractNumId w:val="7"/>
  </w:num>
  <w:num w:numId="13">
    <w:abstractNumId w:val="5"/>
  </w:num>
  <w:num w:numId="14">
    <w:abstractNumId w:val="4"/>
  </w:num>
  <w:num w:numId="15">
    <w:abstractNumId w:val="1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5AF1"/>
    <w:rsid w:val="000129A5"/>
    <w:rsid w:val="00020515"/>
    <w:rsid w:val="00023DEE"/>
    <w:rsid w:val="00025C8A"/>
    <w:rsid w:val="00046127"/>
    <w:rsid w:val="000467BF"/>
    <w:rsid w:val="000559E7"/>
    <w:rsid w:val="000614AC"/>
    <w:rsid w:val="000633B1"/>
    <w:rsid w:val="000669B7"/>
    <w:rsid w:val="000723BB"/>
    <w:rsid w:val="0007728F"/>
    <w:rsid w:val="00077F91"/>
    <w:rsid w:val="000A3A3B"/>
    <w:rsid w:val="000A7243"/>
    <w:rsid w:val="000B0183"/>
    <w:rsid w:val="000C4823"/>
    <w:rsid w:val="000C4B59"/>
    <w:rsid w:val="000C57EF"/>
    <w:rsid w:val="000D1E2A"/>
    <w:rsid w:val="000F5230"/>
    <w:rsid w:val="0011764F"/>
    <w:rsid w:val="00130CB8"/>
    <w:rsid w:val="001432D7"/>
    <w:rsid w:val="00153363"/>
    <w:rsid w:val="00154744"/>
    <w:rsid w:val="00155129"/>
    <w:rsid w:val="00156E9A"/>
    <w:rsid w:val="001613AD"/>
    <w:rsid w:val="0017581F"/>
    <w:rsid w:val="001804CD"/>
    <w:rsid w:val="00196EAE"/>
    <w:rsid w:val="001A39F9"/>
    <w:rsid w:val="001A701A"/>
    <w:rsid w:val="001B3761"/>
    <w:rsid w:val="001C19DB"/>
    <w:rsid w:val="001C2B04"/>
    <w:rsid w:val="001C4E45"/>
    <w:rsid w:val="001D030E"/>
    <w:rsid w:val="001D4223"/>
    <w:rsid w:val="001D465B"/>
    <w:rsid w:val="001E65C7"/>
    <w:rsid w:val="001F1B71"/>
    <w:rsid w:val="00205B52"/>
    <w:rsid w:val="00206EEC"/>
    <w:rsid w:val="0021320F"/>
    <w:rsid w:val="00215056"/>
    <w:rsid w:val="00220ED2"/>
    <w:rsid w:val="002450B0"/>
    <w:rsid w:val="002478F1"/>
    <w:rsid w:val="00253933"/>
    <w:rsid w:val="00253E71"/>
    <w:rsid w:val="002603A9"/>
    <w:rsid w:val="00264513"/>
    <w:rsid w:val="00275198"/>
    <w:rsid w:val="00277792"/>
    <w:rsid w:val="00277A50"/>
    <w:rsid w:val="00280DD4"/>
    <w:rsid w:val="00291D71"/>
    <w:rsid w:val="00293C40"/>
    <w:rsid w:val="00296DB6"/>
    <w:rsid w:val="002973D6"/>
    <w:rsid w:val="002B1225"/>
    <w:rsid w:val="002B3C92"/>
    <w:rsid w:val="002C2C30"/>
    <w:rsid w:val="002C6ABA"/>
    <w:rsid w:val="002C72C6"/>
    <w:rsid w:val="002D02ED"/>
    <w:rsid w:val="002F0992"/>
    <w:rsid w:val="002F2D70"/>
    <w:rsid w:val="002F51B8"/>
    <w:rsid w:val="0030353F"/>
    <w:rsid w:val="003058C4"/>
    <w:rsid w:val="00314DDF"/>
    <w:rsid w:val="00317CD7"/>
    <w:rsid w:val="00320791"/>
    <w:rsid w:val="003353EC"/>
    <w:rsid w:val="00340A09"/>
    <w:rsid w:val="00340D0C"/>
    <w:rsid w:val="00356B13"/>
    <w:rsid w:val="00365964"/>
    <w:rsid w:val="00390A0E"/>
    <w:rsid w:val="003922A2"/>
    <w:rsid w:val="003975BF"/>
    <w:rsid w:val="003B3356"/>
    <w:rsid w:val="003C033B"/>
    <w:rsid w:val="003C077F"/>
    <w:rsid w:val="003C1F02"/>
    <w:rsid w:val="003C5593"/>
    <w:rsid w:val="003D1DF5"/>
    <w:rsid w:val="003E5298"/>
    <w:rsid w:val="003F007A"/>
    <w:rsid w:val="003F1829"/>
    <w:rsid w:val="00405887"/>
    <w:rsid w:val="00417D4E"/>
    <w:rsid w:val="00421218"/>
    <w:rsid w:val="004219AB"/>
    <w:rsid w:val="00436533"/>
    <w:rsid w:val="00445F0E"/>
    <w:rsid w:val="00452E78"/>
    <w:rsid w:val="00453ACB"/>
    <w:rsid w:val="0046356F"/>
    <w:rsid w:val="00470482"/>
    <w:rsid w:val="0047608D"/>
    <w:rsid w:val="00483ACE"/>
    <w:rsid w:val="00493BB0"/>
    <w:rsid w:val="004A6BCE"/>
    <w:rsid w:val="004B0051"/>
    <w:rsid w:val="004C483A"/>
    <w:rsid w:val="004D7482"/>
    <w:rsid w:val="004F7C8C"/>
    <w:rsid w:val="00503A22"/>
    <w:rsid w:val="00503BEB"/>
    <w:rsid w:val="00504DC9"/>
    <w:rsid w:val="00524593"/>
    <w:rsid w:val="00524AC0"/>
    <w:rsid w:val="005253AA"/>
    <w:rsid w:val="005272B7"/>
    <w:rsid w:val="00533FED"/>
    <w:rsid w:val="00536E08"/>
    <w:rsid w:val="005558AF"/>
    <w:rsid w:val="00557265"/>
    <w:rsid w:val="00560B4F"/>
    <w:rsid w:val="00561B06"/>
    <w:rsid w:val="005625F0"/>
    <w:rsid w:val="0057058B"/>
    <w:rsid w:val="0057371F"/>
    <w:rsid w:val="00593ABA"/>
    <w:rsid w:val="00597BB3"/>
    <w:rsid w:val="005A1AFC"/>
    <w:rsid w:val="005C6597"/>
    <w:rsid w:val="005D2ADB"/>
    <w:rsid w:val="005F0C34"/>
    <w:rsid w:val="005F47FA"/>
    <w:rsid w:val="006006ED"/>
    <w:rsid w:val="00603CFD"/>
    <w:rsid w:val="0061243F"/>
    <w:rsid w:val="00643F47"/>
    <w:rsid w:val="006454BD"/>
    <w:rsid w:val="00646907"/>
    <w:rsid w:val="00647806"/>
    <w:rsid w:val="006568CC"/>
    <w:rsid w:val="00663555"/>
    <w:rsid w:val="00674C20"/>
    <w:rsid w:val="00685854"/>
    <w:rsid w:val="00685FF6"/>
    <w:rsid w:val="00691036"/>
    <w:rsid w:val="00692B9F"/>
    <w:rsid w:val="006947B7"/>
    <w:rsid w:val="006C069D"/>
    <w:rsid w:val="006C3728"/>
    <w:rsid w:val="006C55B7"/>
    <w:rsid w:val="006D41E1"/>
    <w:rsid w:val="006F1126"/>
    <w:rsid w:val="00715AF1"/>
    <w:rsid w:val="00720C47"/>
    <w:rsid w:val="007366AF"/>
    <w:rsid w:val="0075235E"/>
    <w:rsid w:val="00767167"/>
    <w:rsid w:val="00767C9C"/>
    <w:rsid w:val="0077002D"/>
    <w:rsid w:val="00771050"/>
    <w:rsid w:val="00796505"/>
    <w:rsid w:val="007B67FA"/>
    <w:rsid w:val="007E0343"/>
    <w:rsid w:val="00801C06"/>
    <w:rsid w:val="00810106"/>
    <w:rsid w:val="00811B5F"/>
    <w:rsid w:val="0081270B"/>
    <w:rsid w:val="0083091E"/>
    <w:rsid w:val="00854159"/>
    <w:rsid w:val="00860576"/>
    <w:rsid w:val="00862427"/>
    <w:rsid w:val="008656B1"/>
    <w:rsid w:val="008659DF"/>
    <w:rsid w:val="008779CB"/>
    <w:rsid w:val="008827D0"/>
    <w:rsid w:val="008938B5"/>
    <w:rsid w:val="008A4E3E"/>
    <w:rsid w:val="008B417D"/>
    <w:rsid w:val="008C52DB"/>
    <w:rsid w:val="008D2ACB"/>
    <w:rsid w:val="008E05A7"/>
    <w:rsid w:val="00910AB7"/>
    <w:rsid w:val="00921D7A"/>
    <w:rsid w:val="00924E8D"/>
    <w:rsid w:val="0093240C"/>
    <w:rsid w:val="00945D26"/>
    <w:rsid w:val="00962AE9"/>
    <w:rsid w:val="00970D23"/>
    <w:rsid w:val="00972973"/>
    <w:rsid w:val="0099103E"/>
    <w:rsid w:val="009B660B"/>
    <w:rsid w:val="009C06AF"/>
    <w:rsid w:val="00A01666"/>
    <w:rsid w:val="00A144E6"/>
    <w:rsid w:val="00A14673"/>
    <w:rsid w:val="00A179A8"/>
    <w:rsid w:val="00A27ADF"/>
    <w:rsid w:val="00A375B6"/>
    <w:rsid w:val="00A41914"/>
    <w:rsid w:val="00A41B57"/>
    <w:rsid w:val="00A64FEB"/>
    <w:rsid w:val="00A74F7B"/>
    <w:rsid w:val="00A82683"/>
    <w:rsid w:val="00A9583B"/>
    <w:rsid w:val="00AA4141"/>
    <w:rsid w:val="00AA42F3"/>
    <w:rsid w:val="00AB0A3F"/>
    <w:rsid w:val="00AC74D9"/>
    <w:rsid w:val="00AD6BA4"/>
    <w:rsid w:val="00B36CA3"/>
    <w:rsid w:val="00B45064"/>
    <w:rsid w:val="00B52D75"/>
    <w:rsid w:val="00B8420C"/>
    <w:rsid w:val="00BA2CFD"/>
    <w:rsid w:val="00BA5477"/>
    <w:rsid w:val="00BC69DF"/>
    <w:rsid w:val="00BC7F7D"/>
    <w:rsid w:val="00BF399C"/>
    <w:rsid w:val="00BF48A1"/>
    <w:rsid w:val="00BF4C21"/>
    <w:rsid w:val="00C10D99"/>
    <w:rsid w:val="00C141AE"/>
    <w:rsid w:val="00C35348"/>
    <w:rsid w:val="00C4685E"/>
    <w:rsid w:val="00C65631"/>
    <w:rsid w:val="00C66642"/>
    <w:rsid w:val="00C92C55"/>
    <w:rsid w:val="00CA3346"/>
    <w:rsid w:val="00CA67D2"/>
    <w:rsid w:val="00CB0D33"/>
    <w:rsid w:val="00CC1216"/>
    <w:rsid w:val="00CE0313"/>
    <w:rsid w:val="00CE227B"/>
    <w:rsid w:val="00CE4E36"/>
    <w:rsid w:val="00D040F3"/>
    <w:rsid w:val="00D051B2"/>
    <w:rsid w:val="00D0716D"/>
    <w:rsid w:val="00D10D2C"/>
    <w:rsid w:val="00D11BDB"/>
    <w:rsid w:val="00D17161"/>
    <w:rsid w:val="00D215E6"/>
    <w:rsid w:val="00D33C51"/>
    <w:rsid w:val="00D35DF2"/>
    <w:rsid w:val="00D374BA"/>
    <w:rsid w:val="00D461EA"/>
    <w:rsid w:val="00D477BE"/>
    <w:rsid w:val="00D6293E"/>
    <w:rsid w:val="00D63195"/>
    <w:rsid w:val="00D63ECD"/>
    <w:rsid w:val="00D73FA0"/>
    <w:rsid w:val="00D83397"/>
    <w:rsid w:val="00DA651B"/>
    <w:rsid w:val="00DB70CB"/>
    <w:rsid w:val="00DC4102"/>
    <w:rsid w:val="00DD75B0"/>
    <w:rsid w:val="00DE699A"/>
    <w:rsid w:val="00DE7BEE"/>
    <w:rsid w:val="00DF24CE"/>
    <w:rsid w:val="00E0359C"/>
    <w:rsid w:val="00E12F32"/>
    <w:rsid w:val="00E15A52"/>
    <w:rsid w:val="00E1645B"/>
    <w:rsid w:val="00E25DDF"/>
    <w:rsid w:val="00E43144"/>
    <w:rsid w:val="00E5030A"/>
    <w:rsid w:val="00E66CCC"/>
    <w:rsid w:val="00E84709"/>
    <w:rsid w:val="00E92D12"/>
    <w:rsid w:val="00EA2603"/>
    <w:rsid w:val="00EB1FA1"/>
    <w:rsid w:val="00EB3D79"/>
    <w:rsid w:val="00EC0D16"/>
    <w:rsid w:val="00EC78A2"/>
    <w:rsid w:val="00ED0FA3"/>
    <w:rsid w:val="00ED5628"/>
    <w:rsid w:val="00F30A1D"/>
    <w:rsid w:val="00F34367"/>
    <w:rsid w:val="00F577E4"/>
    <w:rsid w:val="00F60394"/>
    <w:rsid w:val="00F66D8D"/>
    <w:rsid w:val="00F72793"/>
    <w:rsid w:val="00F749CA"/>
    <w:rsid w:val="00F8151D"/>
    <w:rsid w:val="00F9485B"/>
    <w:rsid w:val="00F95C84"/>
    <w:rsid w:val="00FA4391"/>
    <w:rsid w:val="00FB6158"/>
    <w:rsid w:val="00FC1EA2"/>
    <w:rsid w:val="00FC2F1E"/>
    <w:rsid w:val="00FD7F84"/>
    <w:rsid w:val="00FE4727"/>
    <w:rsid w:val="00FE6A83"/>
    <w:rsid w:val="00FF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5:docId w15:val="{9236225A-8F45-492F-86CA-53029626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D1DF5"/>
    <w:rPr>
      <w:lang w:val="fr-BE"/>
    </w:rPr>
  </w:style>
  <w:style w:type="paragraph" w:styleId="Titre1">
    <w:name w:val="heading 1"/>
    <w:basedOn w:val="Normal"/>
    <w:next w:val="Normal"/>
    <w:link w:val="Titre1Car"/>
    <w:uiPriority w:val="9"/>
    <w:qFormat/>
    <w:rsid w:val="00BC7F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54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5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5A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5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5AF1"/>
  </w:style>
  <w:style w:type="paragraph" w:styleId="Pieddepage">
    <w:name w:val="footer"/>
    <w:basedOn w:val="Normal"/>
    <w:link w:val="PieddepageCar"/>
    <w:uiPriority w:val="99"/>
    <w:unhideWhenUsed/>
    <w:rsid w:val="00436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6533"/>
    <w:rPr>
      <w:lang w:val="fr-BE"/>
    </w:rPr>
  </w:style>
  <w:style w:type="character" w:styleId="Lienhypertexte">
    <w:name w:val="Hyperlink"/>
    <w:basedOn w:val="Policepardfaut"/>
    <w:uiPriority w:val="99"/>
    <w:unhideWhenUsed/>
    <w:rsid w:val="001804C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A1AF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BA54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BC7F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D83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ppelnotedebasdep">
    <w:name w:val="footnote reference"/>
    <w:basedOn w:val="Policepardfaut"/>
    <w:semiHidden/>
    <w:rsid w:val="000723BB"/>
  </w:style>
  <w:style w:type="paragraph" w:styleId="Notedebasdepage">
    <w:name w:val="footnote text"/>
    <w:basedOn w:val="Normal"/>
    <w:link w:val="NotedebasdepageCar"/>
    <w:semiHidden/>
    <w:rsid w:val="000723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0723BB"/>
    <w:rPr>
      <w:rFonts w:ascii="Times New Roman" w:eastAsia="Times New Roman" w:hAnsi="Times New Roman" w:cs="Times New Roman"/>
      <w:sz w:val="20"/>
      <w:szCs w:val="20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.haller@be-gold.be" TargetMode="Externa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2.jpeg"/><Relationship Id="rId1" Type="http://schemas.openxmlformats.org/officeDocument/2006/relationships/hyperlink" Target="mailto:d.haller@be-gold.be" TargetMode="External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8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41"/>
    </mc:Choice>
    <mc:Fallback>
      <c:style val="4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Naam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Nom</c:v>
                </c:pt>
              </c:strCache>
            </c:strRef>
          </c:tx>
          <c:marker>
            <c:symbol val="none"/>
          </c:marker>
          <c:cat>
            <c:strRef>
              <c:f>Sheet1!$A$2:$A$5</c:f>
              <c:strCache>
                <c:ptCount val="1"/>
                <c:pt idx="0">
                  <c:v>Result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FD-421C-A5EC-C7C778AA6D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smooth val="0"/>
        <c:axId val="94693888"/>
        <c:axId val="94561408"/>
      </c:lineChart>
      <c:catAx>
        <c:axId val="94693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4561408"/>
        <c:crosses val="autoZero"/>
        <c:auto val="1"/>
        <c:lblAlgn val="ctr"/>
        <c:lblOffset val="100"/>
        <c:noMultiLvlLbl val="0"/>
      </c:catAx>
      <c:valAx>
        <c:axId val="945614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946938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F954D-6D2F-4B93-95D5-2E7D74A81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5EFDD7B8</Template>
  <TotalTime>0</TotalTime>
  <Pages>6</Pages>
  <Words>453</Words>
  <Characters>2494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diha</dc:creator>
  <cp:keywords/>
  <dc:description/>
  <cp:lastModifiedBy>Didier HALLER</cp:lastModifiedBy>
  <cp:revision>3</cp:revision>
  <cp:lastPrinted>2011-09-29T07:27:00Z</cp:lastPrinted>
  <dcterms:created xsi:type="dcterms:W3CDTF">2017-09-21T14:02:00Z</dcterms:created>
  <dcterms:modified xsi:type="dcterms:W3CDTF">2017-10-08T16:25:00Z</dcterms:modified>
</cp:coreProperties>
</file>