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DF5" w:rsidRDefault="003D1DF5" w:rsidP="00715AF1">
      <w:pPr>
        <w:jc w:val="center"/>
      </w:pPr>
    </w:p>
    <w:p w:rsidR="00715AF1" w:rsidRDefault="00715AF1" w:rsidP="00715AF1">
      <w:pPr>
        <w:jc w:val="center"/>
      </w:pPr>
    </w:p>
    <w:p w:rsidR="00715AF1" w:rsidRDefault="00EF7013" w:rsidP="00715AF1">
      <w:pPr>
        <w:jc w:val="center"/>
      </w:pPr>
      <w:r>
        <w:rPr>
          <w:noProof/>
          <w:lang w:val="fr-LU" w:eastAsia="fr-LU"/>
        </w:rPr>
        <w:drawing>
          <wp:inline distT="0" distB="0" distL="0" distR="0">
            <wp:extent cx="4076700" cy="35433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Be Gold convention.jpe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F1" w:rsidRDefault="008656B1" w:rsidP="00715AF1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Formulaire d’évaluation</w:t>
      </w:r>
    </w:p>
    <w:p w:rsidR="005A1AFC" w:rsidRDefault="00715AF1" w:rsidP="00715AF1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201</w:t>
      </w:r>
      <w:r w:rsidR="00EF7013">
        <w:rPr>
          <w:b/>
          <w:sz w:val="96"/>
          <w:szCs w:val="96"/>
        </w:rPr>
        <w:t>7</w:t>
      </w:r>
    </w:p>
    <w:p w:rsidR="005A1AFC" w:rsidRDefault="005A1AFC">
      <w:pPr>
        <w:rPr>
          <w:b/>
          <w:sz w:val="24"/>
          <w:szCs w:val="24"/>
        </w:rPr>
      </w:pPr>
    </w:p>
    <w:p w:rsidR="00436533" w:rsidRDefault="00A06AD8" w:rsidP="00436533">
      <w:pPr>
        <w:pStyle w:val="Pieddepage"/>
        <w:jc w:val="center"/>
        <w:rPr>
          <w:sz w:val="20"/>
          <w:szCs w:val="20"/>
        </w:rPr>
      </w:pPr>
      <w:hyperlink r:id="rId9" w:history="1">
        <w:r w:rsidR="004B28B2" w:rsidRPr="00F31410">
          <w:rPr>
            <w:rStyle w:val="Lienhypertexte"/>
            <w:sz w:val="20"/>
            <w:szCs w:val="20"/>
          </w:rPr>
          <w:t>d.haller@be-gold.be</w:t>
        </w:r>
      </w:hyperlink>
      <w:r w:rsidR="00436533" w:rsidRPr="005558AF">
        <w:rPr>
          <w:sz w:val="20"/>
          <w:szCs w:val="20"/>
        </w:rPr>
        <w:t xml:space="preserve">  - </w:t>
      </w:r>
      <w:r w:rsidR="00436533" w:rsidRPr="005558AF">
        <w:rPr>
          <w:sz w:val="20"/>
          <w:szCs w:val="20"/>
        </w:rPr>
        <w:sym w:font="Wingdings" w:char="F028"/>
      </w:r>
      <w:r w:rsidR="00436533">
        <w:rPr>
          <w:sz w:val="20"/>
          <w:szCs w:val="20"/>
        </w:rPr>
        <w:t xml:space="preserve"> 32/2/474.51.75</w:t>
      </w:r>
    </w:p>
    <w:p w:rsidR="00593ABA" w:rsidRDefault="00593ABA">
      <w:pPr>
        <w:rPr>
          <w:b/>
          <w:sz w:val="24"/>
          <w:szCs w:val="24"/>
        </w:rPr>
      </w:pPr>
    </w:p>
    <w:p w:rsidR="00593ABA" w:rsidRDefault="00593ABA">
      <w:pPr>
        <w:rPr>
          <w:b/>
          <w:sz w:val="24"/>
          <w:szCs w:val="24"/>
        </w:rPr>
      </w:pPr>
    </w:p>
    <w:p w:rsidR="004840FD" w:rsidRPr="0011764F" w:rsidRDefault="004840FD">
      <w:pPr>
        <w:rPr>
          <w:b/>
          <w:sz w:val="24"/>
          <w:szCs w:val="24"/>
        </w:rPr>
      </w:pPr>
    </w:p>
    <w:p w:rsidR="005A1AFC" w:rsidRDefault="00A06AD8" w:rsidP="005A1AFC">
      <w:pPr>
        <w:jc w:val="center"/>
        <w:rPr>
          <w:b/>
          <w:sz w:val="32"/>
          <w:szCs w:val="32"/>
        </w:rPr>
      </w:pPr>
      <w:r>
        <w:rPr>
          <w:b/>
          <w:sz w:val="44"/>
          <w:szCs w:val="4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1.75pt;height:21.75pt" fillcolor="#369" stroked="f">
            <v:shadow on="t" color="#b2b2b2" opacity="52429f" offset="3pt"/>
            <v:textpath style="font-family:&quot;Calibri&quot;;font-size:18pt;v-text-kern:t" trim="t" fitpath="t" string="FICHE D'INFORMATION"/>
          </v:shape>
        </w:pict>
      </w:r>
    </w:p>
    <w:p w:rsidR="0057371F" w:rsidRDefault="0057371F" w:rsidP="00C65631">
      <w:pPr>
        <w:pStyle w:val="Titre2"/>
      </w:pPr>
    </w:p>
    <w:p w:rsidR="00BC7F7D" w:rsidRPr="00C65631" w:rsidRDefault="00BA5477" w:rsidP="00C65631">
      <w:pPr>
        <w:pStyle w:val="Titre2"/>
        <w:rPr>
          <w:b w:val="0"/>
          <w:color w:val="D9D9D9" w:themeColor="background1" w:themeShade="D9"/>
        </w:rPr>
      </w:pPr>
      <w:r w:rsidRPr="00C65631">
        <w:t>Dénomination</w:t>
      </w:r>
      <w:r w:rsidR="005A1AFC" w:rsidRPr="00C65631">
        <w:rPr>
          <w:szCs w:val="32"/>
        </w:rPr>
        <w:t xml:space="preserve"> de la </w:t>
      </w:r>
      <w:r w:rsidR="00253933">
        <w:t>Fédération</w:t>
      </w:r>
      <w:r w:rsidRPr="00C65631">
        <w:t xml:space="preserve"> sportive </w:t>
      </w:r>
      <w:r w:rsidR="005A1AFC" w:rsidRPr="00C65631">
        <w:rPr>
          <w:szCs w:val="32"/>
        </w:rPr>
        <w:t>:</w:t>
      </w:r>
      <w:r w:rsidRPr="00C65631">
        <w:t xml:space="preserve"> </w:t>
      </w:r>
      <w:r w:rsidR="00593ABA">
        <w:rPr>
          <w:b w:val="0"/>
          <w:color w:val="D9D9D9" w:themeColor="background1" w:themeShade="D9"/>
        </w:rPr>
        <w:t>………………………………………………..</w:t>
      </w:r>
    </w:p>
    <w:p w:rsidR="00BC7F7D" w:rsidRPr="00C65631" w:rsidRDefault="00C65631" w:rsidP="00C65631">
      <w:pPr>
        <w:pStyle w:val="Titre2"/>
        <w:rPr>
          <w:b w:val="0"/>
          <w:color w:val="D9D9D9" w:themeColor="background1" w:themeShade="D9"/>
        </w:rPr>
      </w:pPr>
      <w:r w:rsidRPr="00C65631">
        <w:rPr>
          <w:b w:val="0"/>
          <w:color w:val="D9D9D9" w:themeColor="background1" w:themeShade="D9"/>
        </w:rPr>
        <w:t>…………………………………</w:t>
      </w:r>
      <w:r w:rsidR="00593ABA">
        <w:rPr>
          <w:b w:val="0"/>
          <w:color w:val="D9D9D9" w:themeColor="background1" w:themeShade="D9"/>
        </w:rPr>
        <w:t>…………………………………………………………………………………</w:t>
      </w:r>
    </w:p>
    <w:p w:rsidR="00BC7F7D" w:rsidRPr="00206EEC" w:rsidRDefault="00BA5477" w:rsidP="00C65631">
      <w:pPr>
        <w:pStyle w:val="Titre2"/>
        <w:rPr>
          <w:b w:val="0"/>
          <w:color w:val="D9D9D9" w:themeColor="background1" w:themeShade="D9"/>
        </w:rPr>
      </w:pPr>
      <w:r w:rsidRPr="00206EEC">
        <w:t xml:space="preserve">Adresse </w:t>
      </w:r>
      <w:r w:rsidRPr="00206EEC">
        <w:rPr>
          <w:b w:val="0"/>
        </w:rPr>
        <w:t>:</w:t>
      </w:r>
      <w:r w:rsidR="00C65631" w:rsidRPr="00206EEC">
        <w:rPr>
          <w:b w:val="0"/>
          <w:color w:val="D9D9D9" w:themeColor="background1" w:themeShade="D9"/>
        </w:rPr>
        <w:t>…………………</w:t>
      </w:r>
      <w:r w:rsidR="00593ABA">
        <w:rPr>
          <w:b w:val="0"/>
          <w:color w:val="D9D9D9" w:themeColor="background1" w:themeShade="D9"/>
        </w:rPr>
        <w:t>………………………………………………………………………………….</w:t>
      </w:r>
    </w:p>
    <w:p w:rsidR="00BC7F7D" w:rsidRPr="00206EEC" w:rsidRDefault="00C65631" w:rsidP="00C65631">
      <w:pPr>
        <w:pStyle w:val="Titre2"/>
        <w:rPr>
          <w:b w:val="0"/>
          <w:color w:val="D9D9D9" w:themeColor="background1" w:themeShade="D9"/>
        </w:rPr>
      </w:pPr>
      <w:r w:rsidRPr="00206EEC">
        <w:rPr>
          <w:b w:val="0"/>
          <w:color w:val="D9D9D9" w:themeColor="background1" w:themeShade="D9"/>
        </w:rPr>
        <w:t>…………………………………</w:t>
      </w:r>
      <w:r w:rsidR="00593ABA">
        <w:rPr>
          <w:b w:val="0"/>
          <w:color w:val="D9D9D9" w:themeColor="background1" w:themeShade="D9"/>
        </w:rPr>
        <w:t>………………………………………………………………………………….</w:t>
      </w:r>
    </w:p>
    <w:p w:rsidR="00C65631" w:rsidRPr="00206EEC" w:rsidRDefault="00340D0C" w:rsidP="00C65631">
      <w:pPr>
        <w:pStyle w:val="Titre2"/>
        <w:rPr>
          <w:color w:val="D9D9D9" w:themeColor="background1" w:themeShade="D9"/>
        </w:rPr>
      </w:pPr>
      <w:r w:rsidRPr="00206EEC">
        <w:t>Té</w:t>
      </w:r>
      <w:r w:rsidR="00C65631" w:rsidRPr="00206EEC">
        <w:t>léphone :</w:t>
      </w:r>
      <w:r w:rsidR="00C65631" w:rsidRPr="00206EEC">
        <w:rPr>
          <w:b w:val="0"/>
          <w:color w:val="D9D9D9" w:themeColor="background1" w:themeShade="D9"/>
        </w:rPr>
        <w:t>………………………………………………………………………………………...............</w:t>
      </w:r>
    </w:p>
    <w:p w:rsidR="00C65631" w:rsidRDefault="00D83397" w:rsidP="00D83397">
      <w:pPr>
        <w:pStyle w:val="Titre2"/>
        <w:rPr>
          <w:b w:val="0"/>
          <w:color w:val="D9D9D9" w:themeColor="background1" w:themeShade="D9"/>
        </w:rPr>
      </w:pPr>
      <w:r>
        <w:t xml:space="preserve">Nom </w:t>
      </w:r>
      <w:r w:rsidR="00340D0C">
        <w:t xml:space="preserve">et prénom </w:t>
      </w:r>
      <w:r>
        <w:t xml:space="preserve">du </w:t>
      </w:r>
      <w:r w:rsidR="002603A9">
        <w:t>Président</w:t>
      </w:r>
      <w:r w:rsidR="00C65631">
        <w:t xml:space="preserve"> d</w:t>
      </w:r>
      <w:r w:rsidR="00206EEC">
        <w:t xml:space="preserve">e la </w:t>
      </w:r>
      <w:r w:rsidR="00253933">
        <w:t>Fédération</w:t>
      </w:r>
      <w:r w:rsidR="00C65631">
        <w:t> </w:t>
      </w:r>
      <w:r w:rsidR="002603A9">
        <w:t xml:space="preserve">sportive </w:t>
      </w:r>
      <w:r w:rsidR="00C65631">
        <w:t>:</w:t>
      </w:r>
      <w:r w:rsidR="002603A9">
        <w:rPr>
          <w:b w:val="0"/>
          <w:color w:val="D9D9D9" w:themeColor="background1" w:themeShade="D9"/>
        </w:rPr>
        <w:t>…………………………</w:t>
      </w:r>
      <w:r w:rsidR="00593ABA">
        <w:rPr>
          <w:b w:val="0"/>
          <w:color w:val="D9D9D9" w:themeColor="background1" w:themeShade="D9"/>
        </w:rPr>
        <w:t>.</w:t>
      </w:r>
    </w:p>
    <w:p w:rsidR="00340D0C" w:rsidRPr="00C65631" w:rsidRDefault="00340D0C" w:rsidP="00340D0C">
      <w:pPr>
        <w:pStyle w:val="Titre2"/>
        <w:rPr>
          <w:b w:val="0"/>
          <w:color w:val="D9D9D9" w:themeColor="background1" w:themeShade="D9"/>
        </w:rPr>
      </w:pPr>
      <w:r w:rsidRPr="00C65631">
        <w:rPr>
          <w:b w:val="0"/>
          <w:color w:val="D9D9D9" w:themeColor="background1" w:themeShade="D9"/>
        </w:rPr>
        <w:t>…………………………………………………………………………………………………</w:t>
      </w:r>
      <w:r w:rsidR="00593ABA">
        <w:rPr>
          <w:b w:val="0"/>
          <w:color w:val="D9D9D9" w:themeColor="background1" w:themeShade="D9"/>
        </w:rPr>
        <w:t>…………………</w:t>
      </w:r>
    </w:p>
    <w:p w:rsidR="00F66D8D" w:rsidRPr="00C65631" w:rsidRDefault="002603A9" w:rsidP="00F66D8D">
      <w:pPr>
        <w:pStyle w:val="Titre2"/>
        <w:rPr>
          <w:b w:val="0"/>
          <w:color w:val="D9D9D9" w:themeColor="background1" w:themeShade="D9"/>
        </w:rPr>
      </w:pPr>
      <w:r>
        <w:t>E</w:t>
      </w:r>
      <w:r w:rsidR="00F66D8D" w:rsidRPr="00C65631">
        <w:t>mail</w:t>
      </w:r>
      <w:r w:rsidR="00F66D8D">
        <w:t> :</w:t>
      </w:r>
      <w:r w:rsidR="00F66D8D">
        <w:rPr>
          <w:b w:val="0"/>
          <w:color w:val="D9D9D9" w:themeColor="background1" w:themeShade="D9"/>
        </w:rPr>
        <w:t>……………………………</w:t>
      </w:r>
      <w:r w:rsidR="00593ABA">
        <w:rPr>
          <w:b w:val="0"/>
          <w:color w:val="D9D9D9" w:themeColor="background1" w:themeShade="D9"/>
        </w:rPr>
        <w:t>……………………………………………………………………………</w:t>
      </w:r>
    </w:p>
    <w:p w:rsidR="00340D0C" w:rsidRDefault="00340D0C" w:rsidP="00340D0C">
      <w:pPr>
        <w:pStyle w:val="Titre2"/>
        <w:rPr>
          <w:b w:val="0"/>
          <w:color w:val="D9D9D9" w:themeColor="background1" w:themeShade="D9"/>
        </w:rPr>
      </w:pPr>
      <w:r>
        <w:t xml:space="preserve">Nom et prénom </w:t>
      </w:r>
      <w:r w:rsidR="002603A9">
        <w:t>du Directeur Technique de la Fédération sportive</w:t>
      </w:r>
      <w:r>
        <w:t>:</w:t>
      </w:r>
      <w:r w:rsidR="002603A9">
        <w:rPr>
          <w:b w:val="0"/>
          <w:color w:val="D9D9D9" w:themeColor="background1" w:themeShade="D9"/>
        </w:rPr>
        <w:t>………</w:t>
      </w:r>
      <w:r w:rsidR="00593ABA">
        <w:rPr>
          <w:b w:val="0"/>
          <w:color w:val="D9D9D9" w:themeColor="background1" w:themeShade="D9"/>
        </w:rPr>
        <w:t>.</w:t>
      </w:r>
    </w:p>
    <w:p w:rsidR="00340D0C" w:rsidRPr="00C65631" w:rsidRDefault="00340D0C" w:rsidP="00340D0C">
      <w:pPr>
        <w:pStyle w:val="Titre2"/>
        <w:rPr>
          <w:b w:val="0"/>
          <w:color w:val="D9D9D9" w:themeColor="background1" w:themeShade="D9"/>
        </w:rPr>
      </w:pPr>
      <w:r w:rsidRPr="00C65631">
        <w:rPr>
          <w:b w:val="0"/>
          <w:color w:val="D9D9D9" w:themeColor="background1" w:themeShade="D9"/>
        </w:rPr>
        <w:t>…………………………………</w:t>
      </w:r>
      <w:r w:rsidR="00593ABA">
        <w:rPr>
          <w:b w:val="0"/>
          <w:color w:val="D9D9D9" w:themeColor="background1" w:themeShade="D9"/>
        </w:rPr>
        <w:t>…………………………………………………………………………………</w:t>
      </w:r>
    </w:p>
    <w:p w:rsidR="00F66D8D" w:rsidRPr="00C65631" w:rsidRDefault="002603A9" w:rsidP="00F66D8D">
      <w:pPr>
        <w:pStyle w:val="Titre2"/>
        <w:ind w:right="-46"/>
        <w:rPr>
          <w:b w:val="0"/>
          <w:color w:val="D9D9D9" w:themeColor="background1" w:themeShade="D9"/>
        </w:rPr>
      </w:pPr>
      <w:r>
        <w:t>E</w:t>
      </w:r>
      <w:r w:rsidRPr="00C65631">
        <w:t>mail</w:t>
      </w:r>
      <w:r w:rsidR="00F66D8D">
        <w:t>:</w:t>
      </w:r>
      <w:r w:rsidR="00F66D8D">
        <w:rPr>
          <w:b w:val="0"/>
          <w:color w:val="D9D9D9" w:themeColor="background1" w:themeShade="D9"/>
        </w:rPr>
        <w:t>……………………………</w:t>
      </w:r>
      <w:r w:rsidR="00593ABA">
        <w:rPr>
          <w:b w:val="0"/>
          <w:color w:val="D9D9D9" w:themeColor="background1" w:themeShade="D9"/>
        </w:rPr>
        <w:t>………………………………………………………………………………</w:t>
      </w:r>
    </w:p>
    <w:p w:rsidR="00D6293E" w:rsidRDefault="00D6293E" w:rsidP="00F66D8D">
      <w:pPr>
        <w:pStyle w:val="Titre2"/>
      </w:pPr>
    </w:p>
    <w:p w:rsidR="00C65631" w:rsidRDefault="00F66D8D" w:rsidP="00F66D8D">
      <w:pPr>
        <w:pStyle w:val="Titre2"/>
        <w:rPr>
          <w:b w:val="0"/>
          <w:color w:val="D9D9D9" w:themeColor="background1" w:themeShade="D9"/>
        </w:rPr>
      </w:pPr>
      <w:r>
        <w:t xml:space="preserve">Date de début du projet : </w:t>
      </w:r>
      <w:r w:rsidR="00970D23">
        <w:rPr>
          <w:b w:val="0"/>
          <w:color w:val="D9D9D9" w:themeColor="background1" w:themeShade="D9"/>
        </w:rPr>
        <w:t>…………… /…………… /…………… </w:t>
      </w:r>
    </w:p>
    <w:p w:rsidR="00970D23" w:rsidRPr="00970D23" w:rsidRDefault="00970D23" w:rsidP="00970D23"/>
    <w:p w:rsidR="00F66D8D" w:rsidRDefault="00F66D8D" w:rsidP="00F66D8D">
      <w:pPr>
        <w:pStyle w:val="Titre2"/>
        <w:rPr>
          <w:b w:val="0"/>
          <w:color w:val="D9D9D9" w:themeColor="background1" w:themeShade="D9"/>
        </w:rPr>
      </w:pPr>
      <w:r>
        <w:t>Date de fin de projet :</w:t>
      </w:r>
      <w:r w:rsidR="00970D23">
        <w:t xml:space="preserve">     </w:t>
      </w:r>
      <w:r w:rsidR="00970D23" w:rsidRPr="00970D23">
        <w:rPr>
          <w:b w:val="0"/>
          <w:color w:val="D9D9D9" w:themeColor="background1" w:themeShade="D9"/>
        </w:rPr>
        <w:t xml:space="preserve"> </w:t>
      </w:r>
      <w:r w:rsidR="00970D23">
        <w:rPr>
          <w:b w:val="0"/>
          <w:color w:val="D9D9D9" w:themeColor="background1" w:themeShade="D9"/>
        </w:rPr>
        <w:t>…………… /…………… /…………… </w:t>
      </w:r>
    </w:p>
    <w:p w:rsidR="00970D23" w:rsidRDefault="00970D23" w:rsidP="00970D23"/>
    <w:p w:rsidR="002F2D70" w:rsidRDefault="00970D23" w:rsidP="00970D23">
      <w:pPr>
        <w:pStyle w:val="Titre2"/>
        <w:rPr>
          <w:b w:val="0"/>
          <w:color w:val="D9D9D9" w:themeColor="background1" w:themeShade="D9"/>
        </w:rPr>
      </w:pPr>
      <w:r>
        <w:t xml:space="preserve">Montant </w:t>
      </w:r>
      <w:r w:rsidR="00D6293E">
        <w:t>total attribu</w:t>
      </w:r>
      <w:r>
        <w:t>é :</w:t>
      </w:r>
      <w:r w:rsidRPr="00970D23">
        <w:rPr>
          <w:b w:val="0"/>
          <w:color w:val="D9D9D9" w:themeColor="background1" w:themeShade="D9"/>
        </w:rPr>
        <w:t xml:space="preserve"> </w:t>
      </w:r>
      <w:r>
        <w:rPr>
          <w:b w:val="0"/>
          <w:color w:val="D9D9D9" w:themeColor="background1" w:themeShade="D9"/>
        </w:rPr>
        <w:t xml:space="preserve"> ……………………………………</w:t>
      </w:r>
      <w:r w:rsidR="00A41914">
        <w:rPr>
          <w:b w:val="0"/>
          <w:color w:val="D9D9D9" w:themeColor="background1" w:themeShade="D9"/>
        </w:rPr>
        <w:t>€</w:t>
      </w:r>
    </w:p>
    <w:p w:rsidR="00D6293E" w:rsidRDefault="00D6293E" w:rsidP="00D6293E">
      <w:pPr>
        <w:pStyle w:val="Titre2"/>
      </w:pPr>
    </w:p>
    <w:p w:rsidR="00D6293E" w:rsidRDefault="00D6293E" w:rsidP="00D6293E">
      <w:pPr>
        <w:pStyle w:val="Titre2"/>
        <w:rPr>
          <w:b w:val="0"/>
          <w:color w:val="D9D9D9" w:themeColor="background1" w:themeShade="D9"/>
        </w:rPr>
      </w:pPr>
      <w:r>
        <w:t>Frais de personnel :</w:t>
      </w:r>
      <w:r w:rsidRPr="00970D23">
        <w:rPr>
          <w:b w:val="0"/>
          <w:color w:val="D9D9D9" w:themeColor="background1" w:themeShade="D9"/>
        </w:rPr>
        <w:t xml:space="preserve"> </w:t>
      </w:r>
      <w:r>
        <w:rPr>
          <w:b w:val="0"/>
          <w:color w:val="D9D9D9" w:themeColor="background1" w:themeShade="D9"/>
        </w:rPr>
        <w:t xml:space="preserve"> ……………………………………€</w:t>
      </w:r>
    </w:p>
    <w:p w:rsidR="00D6293E" w:rsidRDefault="00D6293E" w:rsidP="00D6293E">
      <w:pPr>
        <w:pStyle w:val="Titre2"/>
        <w:rPr>
          <w:b w:val="0"/>
          <w:color w:val="D9D9D9" w:themeColor="background1" w:themeShade="D9"/>
        </w:rPr>
      </w:pPr>
      <w:r>
        <w:t>Frais de fonctionnement :</w:t>
      </w:r>
      <w:r w:rsidRPr="00970D23">
        <w:rPr>
          <w:b w:val="0"/>
          <w:color w:val="D9D9D9" w:themeColor="background1" w:themeShade="D9"/>
        </w:rPr>
        <w:t xml:space="preserve"> </w:t>
      </w:r>
      <w:r>
        <w:rPr>
          <w:b w:val="0"/>
          <w:color w:val="D9D9D9" w:themeColor="background1" w:themeShade="D9"/>
        </w:rPr>
        <w:t xml:space="preserve"> ……………………………………€</w:t>
      </w:r>
    </w:p>
    <w:p w:rsidR="002F2D70" w:rsidRDefault="002F2D70" w:rsidP="002F2D70">
      <w:pPr>
        <w:rPr>
          <w:rFonts w:asciiTheme="majorHAnsi" w:eastAsiaTheme="majorEastAsia" w:hAnsiTheme="majorHAnsi" w:cstheme="majorBidi"/>
          <w:sz w:val="26"/>
          <w:szCs w:val="26"/>
        </w:rPr>
      </w:pPr>
      <w:r>
        <w:br w:type="page"/>
      </w:r>
    </w:p>
    <w:p w:rsidR="00970D23" w:rsidRDefault="00A06AD8" w:rsidP="002F2D70">
      <w:pPr>
        <w:pStyle w:val="Titre2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lastRenderedPageBreak/>
        <w:pict>
          <v:shape id="_x0000_i1026" type="#_x0000_t136" style="width:183.75pt;height:21.75pt" fillcolor="#369" stroked="f">
            <v:shadow on="t" color="#b2b2b2" opacity="52429f" offset="3pt"/>
            <v:textpath style="font-family:&quot;Calibri&quot;;font-size:18pt;v-text-kern:t" trim="t" fitpath="t" string="DESCRIPTION DU PROJET"/>
          </v:shape>
        </w:pict>
      </w:r>
    </w:p>
    <w:p w:rsidR="00FA4391" w:rsidRDefault="00FA4391" w:rsidP="00FA4391"/>
    <w:p w:rsidR="00FC1EA2" w:rsidRDefault="00626DDB" w:rsidP="008938B5">
      <w:pPr>
        <w:pStyle w:val="Titre2"/>
        <w:numPr>
          <w:ilvl w:val="0"/>
          <w:numId w:val="3"/>
        </w:numPr>
      </w:pPr>
      <w:bookmarkStart w:id="0" w:name="_GoBack"/>
      <w:bookmarkEnd w:id="0"/>
      <w:r>
        <w:t xml:space="preserve">Selon </w:t>
      </w:r>
      <w:r w:rsidR="00D11BDB">
        <w:t>vous, le(s) athlète</w:t>
      </w:r>
      <w:r w:rsidR="002603A9">
        <w:t>(</w:t>
      </w:r>
      <w:r w:rsidR="00D11BDB">
        <w:t>s</w:t>
      </w:r>
      <w:r w:rsidR="002603A9">
        <w:t>)</w:t>
      </w:r>
      <w:r w:rsidR="00D11BDB">
        <w:t xml:space="preserve"> </w:t>
      </w:r>
      <w:r w:rsidR="002603A9">
        <w:t xml:space="preserve">repris dans le projet Be </w:t>
      </w:r>
      <w:r w:rsidR="008938B5">
        <w:t xml:space="preserve">Gold </w:t>
      </w:r>
      <w:r w:rsidR="00D11BDB">
        <w:t>a</w:t>
      </w:r>
      <w:r w:rsidR="00FC1EA2">
        <w:t>/</w:t>
      </w:r>
      <w:r w:rsidR="00D11BDB">
        <w:t>ont</w:t>
      </w:r>
      <w:r>
        <w:t xml:space="preserve">-il(s) </w:t>
      </w:r>
      <w:r w:rsidR="00D11BDB">
        <w:t>atteint</w:t>
      </w:r>
      <w:r w:rsidR="002603A9">
        <w:t xml:space="preserve"> </w:t>
      </w:r>
      <w:r w:rsidR="00D11BDB">
        <w:t xml:space="preserve"> </w:t>
      </w:r>
      <w:r w:rsidR="00FC1EA2">
        <w:t>leur</w:t>
      </w:r>
      <w:r w:rsidR="002603A9">
        <w:t>(s)</w:t>
      </w:r>
      <w:r w:rsidR="00FC1EA2">
        <w:t xml:space="preserve"> objectif(s)</w:t>
      </w:r>
      <w:r w:rsidR="008938B5">
        <w:t xml:space="preserve"> </w:t>
      </w:r>
      <w:r w:rsidR="00FC1EA2">
        <w:t xml:space="preserve">? </w:t>
      </w:r>
      <w:r w:rsidR="008938B5">
        <w:t xml:space="preserve"> Explicitez pour chaque athlète l’objectif initialement p</w:t>
      </w:r>
      <w:r w:rsidR="002603A9">
        <w:t>révu et les résultats obtenus et indiquez  une couleur pour chaque athlète sur le principe des feux lumineux :</w:t>
      </w:r>
    </w:p>
    <w:p w:rsidR="00FC1EA2" w:rsidRDefault="00FC1EA2" w:rsidP="00FC1EA2"/>
    <w:tbl>
      <w:tblPr>
        <w:tblStyle w:val="Grilledutableau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378"/>
        <w:gridCol w:w="8550"/>
      </w:tblGrid>
      <w:tr w:rsidR="002603A9" w:rsidTr="00E43144">
        <w:trPr>
          <w:trHeight w:val="806"/>
        </w:trPr>
        <w:tc>
          <w:tcPr>
            <w:tcW w:w="378" w:type="dxa"/>
            <w:shd w:val="clear" w:color="auto" w:fill="66FF33"/>
          </w:tcPr>
          <w:p w:rsidR="002603A9" w:rsidRPr="002603A9" w:rsidRDefault="002603A9" w:rsidP="00C66642">
            <w:pPr>
              <w:jc w:val="center"/>
            </w:pPr>
          </w:p>
        </w:tc>
        <w:tc>
          <w:tcPr>
            <w:tcW w:w="8550" w:type="dxa"/>
            <w:vAlign w:val="center"/>
          </w:tcPr>
          <w:p w:rsidR="002603A9" w:rsidRPr="00E43144" w:rsidRDefault="00C66642" w:rsidP="00E43144">
            <w:pPr>
              <w:rPr>
                <w:rFonts w:asciiTheme="majorHAnsi" w:hAnsiTheme="majorHAnsi"/>
                <w:color w:val="4F81BD" w:themeColor="accent1"/>
              </w:rPr>
            </w:pPr>
            <w:r w:rsidRPr="00E43144">
              <w:rPr>
                <w:rFonts w:asciiTheme="majorHAnsi" w:hAnsiTheme="majorHAnsi"/>
                <w:color w:val="4F81BD" w:themeColor="accent1"/>
              </w:rPr>
              <w:t>A réussi son/ses objectif(s)</w:t>
            </w:r>
          </w:p>
          <w:p w:rsidR="00AD6BA4" w:rsidRPr="00E43144" w:rsidRDefault="00AD6BA4" w:rsidP="00E43144">
            <w:pPr>
              <w:rPr>
                <w:rFonts w:asciiTheme="majorHAnsi" w:hAnsiTheme="majorHAnsi"/>
                <w:color w:val="4F81BD" w:themeColor="accent1"/>
              </w:rPr>
            </w:pPr>
          </w:p>
        </w:tc>
      </w:tr>
      <w:tr w:rsidR="002603A9" w:rsidTr="00E43144">
        <w:trPr>
          <w:trHeight w:val="806"/>
        </w:trPr>
        <w:tc>
          <w:tcPr>
            <w:tcW w:w="378" w:type="dxa"/>
            <w:shd w:val="clear" w:color="auto" w:fill="FF9900"/>
          </w:tcPr>
          <w:p w:rsidR="002603A9" w:rsidRDefault="002603A9" w:rsidP="00C66642">
            <w:pPr>
              <w:jc w:val="center"/>
            </w:pPr>
          </w:p>
        </w:tc>
        <w:tc>
          <w:tcPr>
            <w:tcW w:w="8550" w:type="dxa"/>
            <w:vAlign w:val="center"/>
          </w:tcPr>
          <w:p w:rsidR="002603A9" w:rsidRPr="00E43144" w:rsidRDefault="00C66642" w:rsidP="00E43144">
            <w:pPr>
              <w:rPr>
                <w:rFonts w:asciiTheme="majorHAnsi" w:hAnsiTheme="majorHAnsi"/>
                <w:color w:val="4F81BD" w:themeColor="accent1"/>
              </w:rPr>
            </w:pPr>
            <w:r w:rsidRPr="00E43144">
              <w:rPr>
                <w:rFonts w:asciiTheme="majorHAnsi" w:hAnsiTheme="majorHAnsi"/>
                <w:color w:val="4F81BD" w:themeColor="accent1"/>
              </w:rPr>
              <w:t>A réussi partiellement</w:t>
            </w:r>
            <w:r w:rsidR="00AD6BA4" w:rsidRPr="00E43144">
              <w:rPr>
                <w:rFonts w:asciiTheme="majorHAnsi" w:hAnsiTheme="majorHAnsi"/>
                <w:color w:val="4F81BD" w:themeColor="accent1"/>
              </w:rPr>
              <w:t xml:space="preserve"> </w:t>
            </w:r>
            <w:r w:rsidR="003C033B" w:rsidRPr="00E43144">
              <w:rPr>
                <w:rFonts w:asciiTheme="majorHAnsi" w:hAnsiTheme="majorHAnsi"/>
                <w:color w:val="4F81BD" w:themeColor="accent1"/>
              </w:rPr>
              <w:t>son/ses objectif(s)</w:t>
            </w:r>
            <w:r w:rsidR="00AD6BA4" w:rsidRPr="00E43144">
              <w:rPr>
                <w:rFonts w:asciiTheme="majorHAnsi" w:hAnsiTheme="majorHAnsi"/>
                <w:color w:val="4F81BD" w:themeColor="accent1"/>
              </w:rPr>
              <w:t xml:space="preserve"> - </w:t>
            </w:r>
            <w:r w:rsidRPr="00E43144">
              <w:rPr>
                <w:rFonts w:asciiTheme="majorHAnsi" w:hAnsiTheme="majorHAnsi"/>
                <w:color w:val="4F81BD" w:themeColor="accent1"/>
              </w:rPr>
              <w:t xml:space="preserve">N’a pas réussi </w:t>
            </w:r>
            <w:r w:rsidR="00AD6BA4" w:rsidRPr="00E43144">
              <w:rPr>
                <w:rFonts w:asciiTheme="majorHAnsi" w:hAnsiTheme="majorHAnsi"/>
                <w:color w:val="4F81BD" w:themeColor="accent1"/>
              </w:rPr>
              <w:t>son/ses objectif(s) pour des raisons spécifiques (Blessure,etc…) -  N’a pas réussi son/ses objectif(s) pour la première fois qu’il est repris dans le projet Be Gold.</w:t>
            </w:r>
          </w:p>
        </w:tc>
      </w:tr>
      <w:tr w:rsidR="002603A9" w:rsidTr="00E43144">
        <w:trPr>
          <w:trHeight w:val="806"/>
        </w:trPr>
        <w:tc>
          <w:tcPr>
            <w:tcW w:w="378" w:type="dxa"/>
            <w:shd w:val="clear" w:color="auto" w:fill="FF0000"/>
          </w:tcPr>
          <w:p w:rsidR="002603A9" w:rsidRDefault="002603A9" w:rsidP="00C66642">
            <w:pPr>
              <w:jc w:val="center"/>
            </w:pPr>
          </w:p>
        </w:tc>
        <w:tc>
          <w:tcPr>
            <w:tcW w:w="8550" w:type="dxa"/>
            <w:vAlign w:val="center"/>
          </w:tcPr>
          <w:p w:rsidR="002603A9" w:rsidRPr="00E43144" w:rsidRDefault="00AD6BA4" w:rsidP="00E43144">
            <w:pPr>
              <w:rPr>
                <w:rFonts w:asciiTheme="majorHAnsi" w:hAnsiTheme="majorHAnsi"/>
                <w:color w:val="4F81BD" w:themeColor="accent1"/>
              </w:rPr>
            </w:pPr>
            <w:r w:rsidRPr="00E43144">
              <w:rPr>
                <w:rFonts w:asciiTheme="majorHAnsi" w:hAnsiTheme="majorHAnsi"/>
                <w:color w:val="4F81BD" w:themeColor="accent1"/>
              </w:rPr>
              <w:t xml:space="preserve">N’a pas réussi son/ses objectif(s) depuis au moins deux années consécutives </w:t>
            </w:r>
          </w:p>
          <w:p w:rsidR="00AD6BA4" w:rsidRPr="00E43144" w:rsidRDefault="00AD6BA4" w:rsidP="00E43144">
            <w:pPr>
              <w:rPr>
                <w:rFonts w:asciiTheme="majorHAnsi" w:hAnsiTheme="majorHAnsi"/>
                <w:color w:val="4F81BD" w:themeColor="accent1"/>
              </w:rPr>
            </w:pPr>
          </w:p>
        </w:tc>
      </w:tr>
    </w:tbl>
    <w:p w:rsidR="002603A9" w:rsidRDefault="002603A9" w:rsidP="00FC1EA2"/>
    <w:p w:rsidR="00FC1EA2" w:rsidRDefault="00FC1EA2" w:rsidP="00FC1EA2"/>
    <w:p w:rsidR="000A3A3B" w:rsidRDefault="000A3A3B" w:rsidP="00FC1EA2"/>
    <w:p w:rsidR="000A3A3B" w:rsidRDefault="000A3A3B" w:rsidP="00FC1EA2"/>
    <w:p w:rsidR="000A3A3B" w:rsidRDefault="000A3A3B" w:rsidP="00FC1EA2"/>
    <w:p w:rsidR="00CA3346" w:rsidRDefault="00130CB8" w:rsidP="00CA3346">
      <w:pPr>
        <w:pStyle w:val="Titre2"/>
        <w:numPr>
          <w:ilvl w:val="0"/>
          <w:numId w:val="3"/>
        </w:numPr>
      </w:pPr>
      <w:r>
        <w:t>Expos</w:t>
      </w:r>
      <w:r w:rsidR="00A41914">
        <w:t>ez</w:t>
      </w:r>
      <w:r w:rsidR="00626DDB">
        <w:t>,</w:t>
      </w:r>
      <w:r w:rsidR="00A41914">
        <w:t xml:space="preserve"> </w:t>
      </w:r>
      <w:r w:rsidR="00626DDB">
        <w:t xml:space="preserve">selon </w:t>
      </w:r>
      <w:r w:rsidR="008938B5">
        <w:t>vous</w:t>
      </w:r>
      <w:r w:rsidR="00626DDB">
        <w:t>,</w:t>
      </w:r>
      <w:r w:rsidR="008938B5">
        <w:t xml:space="preserve"> </w:t>
      </w:r>
      <w:r w:rsidR="00A41914">
        <w:t>le</w:t>
      </w:r>
      <w:r w:rsidR="000A3A3B">
        <w:t xml:space="preserve">s raisons éventuelles qui n’ont pas permis de rencontrer les objectifs fixés initialement ?  </w:t>
      </w:r>
    </w:p>
    <w:p w:rsidR="00CA3346" w:rsidRDefault="00CA3346" w:rsidP="00CA3346"/>
    <w:p w:rsidR="00E43144" w:rsidRDefault="00E43144">
      <w:r>
        <w:br w:type="page"/>
      </w:r>
    </w:p>
    <w:p w:rsidR="00593ABA" w:rsidRDefault="00593ABA" w:rsidP="00CA3346">
      <w:pPr>
        <w:sectPr w:rsidR="00593ABA" w:rsidSect="00436533">
          <w:footerReference w:type="even" r:id="rId10"/>
          <w:footerReference w:type="default" r:id="rId11"/>
          <w:pgSz w:w="11906" w:h="16838" w:code="9"/>
          <w:pgMar w:top="1440" w:right="1699" w:bottom="1440" w:left="1440" w:header="706" w:footer="18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CA3346" w:rsidRDefault="00CA3346" w:rsidP="00CA3346"/>
    <w:p w:rsidR="00CA3346" w:rsidRDefault="00CA3346" w:rsidP="00CA3346"/>
    <w:p w:rsidR="00253E71" w:rsidRDefault="00503A22" w:rsidP="00253E71">
      <w:pPr>
        <w:pStyle w:val="Titre2"/>
        <w:numPr>
          <w:ilvl w:val="0"/>
          <w:numId w:val="3"/>
        </w:numPr>
      </w:pPr>
      <w:r>
        <w:t xml:space="preserve">Indiquez dans </w:t>
      </w:r>
      <w:r w:rsidR="00CC2DA4">
        <w:t>le</w:t>
      </w:r>
      <w:r>
        <w:t xml:space="preserve"> </w:t>
      </w:r>
      <w:r w:rsidR="008827D0">
        <w:t>diagramme</w:t>
      </w:r>
      <w:r>
        <w:t xml:space="preserve"> la courbe</w:t>
      </w:r>
      <w:r w:rsidR="00DF24CE">
        <w:t xml:space="preserve"> </w:t>
      </w:r>
      <w:r w:rsidR="00691036" w:rsidRPr="0030353F">
        <w:t xml:space="preserve">de progression </w:t>
      </w:r>
      <w:r w:rsidR="00E12F32">
        <w:t>réalisée cette année p</w:t>
      </w:r>
      <w:r w:rsidR="00CC2DA4">
        <w:t>ou</w:t>
      </w:r>
      <w:r w:rsidR="00E12F32">
        <w:t xml:space="preserve">r </w:t>
      </w:r>
      <w:r w:rsidR="00253E71" w:rsidRPr="0030353F">
        <w:t>chaque at</w:t>
      </w:r>
      <w:r w:rsidR="006006ED">
        <w:t xml:space="preserve">hlète concerné par le projet Be </w:t>
      </w:r>
      <w:r w:rsidR="00253E71" w:rsidRPr="0030353F">
        <w:t>Gold :</w:t>
      </w:r>
    </w:p>
    <w:p w:rsidR="00253E71" w:rsidRDefault="00253E71" w:rsidP="00253E71">
      <w:pPr>
        <w:pStyle w:val="Titre2"/>
        <w:ind w:left="720"/>
      </w:pPr>
    </w:p>
    <w:p w:rsidR="00691036" w:rsidRPr="0030353F" w:rsidRDefault="00E12F32" w:rsidP="00253E71">
      <w:pPr>
        <w:pStyle w:val="Titre2"/>
        <w:ind w:left="720"/>
      </w:pPr>
      <w:r>
        <w:rPr>
          <w:noProof/>
          <w:lang w:val="fr-LU" w:eastAsia="fr-LU"/>
        </w:rPr>
        <w:drawing>
          <wp:inline distT="0" distB="0" distL="0" distR="0">
            <wp:extent cx="8277225" cy="363855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Style w:val="Grilledutableau"/>
        <w:tblpPr w:leftFromText="180" w:rightFromText="180" w:vertAnchor="page" w:horzAnchor="margin" w:tblpXSpec="center" w:tblpY="2791"/>
        <w:tblW w:w="0" w:type="auto"/>
        <w:tblLayout w:type="fixed"/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  <w:gridCol w:w="1531"/>
        <w:gridCol w:w="1531"/>
        <w:gridCol w:w="1531"/>
      </w:tblGrid>
      <w:tr w:rsidR="00116919" w:rsidRPr="00390A0E" w:rsidTr="00116919">
        <w:trPr>
          <w:trHeight w:val="293"/>
        </w:trPr>
        <w:tc>
          <w:tcPr>
            <w:tcW w:w="1531" w:type="dxa"/>
            <w:shd w:val="clear" w:color="auto" w:fill="4F81BD" w:themeFill="accent1"/>
          </w:tcPr>
          <w:p w:rsidR="00116919" w:rsidRPr="00277792" w:rsidRDefault="00116919" w:rsidP="0011691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277792">
              <w:rPr>
                <w:b/>
                <w:color w:val="FFFFFF" w:themeColor="background1"/>
                <w:sz w:val="24"/>
                <w:szCs w:val="24"/>
              </w:rPr>
              <w:lastRenderedPageBreak/>
              <w:t>Nom et Prénom de l’athlète</w:t>
            </w:r>
          </w:p>
        </w:tc>
        <w:tc>
          <w:tcPr>
            <w:tcW w:w="1531" w:type="dxa"/>
            <w:shd w:val="clear" w:color="auto" w:fill="4F81BD" w:themeFill="accent1"/>
            <w:vAlign w:val="center"/>
          </w:tcPr>
          <w:p w:rsidR="00116919" w:rsidRDefault="00116919" w:rsidP="0011691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2017</w:t>
            </w:r>
          </w:p>
        </w:tc>
        <w:tc>
          <w:tcPr>
            <w:tcW w:w="1531" w:type="dxa"/>
            <w:shd w:val="clear" w:color="auto" w:fill="4F81BD" w:themeFill="accent1"/>
            <w:vAlign w:val="center"/>
          </w:tcPr>
          <w:p w:rsidR="00116919" w:rsidRDefault="00116919" w:rsidP="0011691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531" w:type="dxa"/>
            <w:shd w:val="clear" w:color="auto" w:fill="4F81BD" w:themeFill="accent1"/>
            <w:vAlign w:val="center"/>
          </w:tcPr>
          <w:p w:rsidR="00116919" w:rsidRDefault="00116919" w:rsidP="0011691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2019</w:t>
            </w:r>
          </w:p>
        </w:tc>
        <w:tc>
          <w:tcPr>
            <w:tcW w:w="1531" w:type="dxa"/>
            <w:shd w:val="clear" w:color="auto" w:fill="4F81BD" w:themeFill="accent1"/>
            <w:vAlign w:val="center"/>
          </w:tcPr>
          <w:p w:rsidR="00116919" w:rsidRDefault="00116919" w:rsidP="0011691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2020</w:t>
            </w:r>
          </w:p>
        </w:tc>
        <w:tc>
          <w:tcPr>
            <w:tcW w:w="1531" w:type="dxa"/>
            <w:shd w:val="clear" w:color="auto" w:fill="4F81BD" w:themeFill="accent1"/>
            <w:vAlign w:val="center"/>
          </w:tcPr>
          <w:p w:rsidR="00116919" w:rsidRDefault="00116919" w:rsidP="0011691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2021</w:t>
            </w:r>
          </w:p>
        </w:tc>
        <w:tc>
          <w:tcPr>
            <w:tcW w:w="1531" w:type="dxa"/>
            <w:shd w:val="clear" w:color="auto" w:fill="4F81BD" w:themeFill="accent1"/>
            <w:vAlign w:val="center"/>
          </w:tcPr>
          <w:p w:rsidR="00116919" w:rsidRDefault="00116919" w:rsidP="0011691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2022</w:t>
            </w:r>
          </w:p>
        </w:tc>
        <w:tc>
          <w:tcPr>
            <w:tcW w:w="1531" w:type="dxa"/>
            <w:shd w:val="clear" w:color="auto" w:fill="4F81BD" w:themeFill="accent1"/>
            <w:vAlign w:val="center"/>
          </w:tcPr>
          <w:p w:rsidR="00116919" w:rsidRDefault="00116919" w:rsidP="0011691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2023</w:t>
            </w:r>
          </w:p>
        </w:tc>
        <w:tc>
          <w:tcPr>
            <w:tcW w:w="1531" w:type="dxa"/>
            <w:shd w:val="clear" w:color="auto" w:fill="4F81BD" w:themeFill="accent1"/>
            <w:vAlign w:val="center"/>
          </w:tcPr>
          <w:p w:rsidR="00116919" w:rsidRDefault="00116919" w:rsidP="0011691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2024</w:t>
            </w: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  <w:tr w:rsidR="00116919" w:rsidRPr="00390A0E" w:rsidTr="00116919">
        <w:trPr>
          <w:trHeight w:val="293"/>
        </w:trPr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16919" w:rsidRPr="00390A0E" w:rsidRDefault="00116919" w:rsidP="002A7707">
            <w:pPr>
              <w:jc w:val="center"/>
              <w:rPr>
                <w:sz w:val="24"/>
                <w:szCs w:val="24"/>
              </w:rPr>
            </w:pPr>
          </w:p>
        </w:tc>
      </w:tr>
    </w:tbl>
    <w:p w:rsidR="00771050" w:rsidRDefault="00771050" w:rsidP="00771050">
      <w:pPr>
        <w:pStyle w:val="Titre2"/>
        <w:numPr>
          <w:ilvl w:val="0"/>
          <w:numId w:val="3"/>
        </w:numPr>
      </w:pPr>
      <w:r>
        <w:t xml:space="preserve">Indiquez dans </w:t>
      </w:r>
      <w:r w:rsidR="001A1342">
        <w:t>le tableau</w:t>
      </w:r>
      <w:r w:rsidR="00154744">
        <w:t xml:space="preserve"> le niveau atteint pour </w:t>
      </w:r>
      <w:r w:rsidR="00154744" w:rsidRPr="0030353F">
        <w:t xml:space="preserve">chaque athlète concerné </w:t>
      </w:r>
      <w:r w:rsidR="0057371F">
        <w:t xml:space="preserve">par le projet Be </w:t>
      </w:r>
      <w:r w:rsidR="00154744" w:rsidRPr="0030353F">
        <w:t>Gold </w:t>
      </w:r>
      <w:r w:rsidR="00154744">
        <w:t xml:space="preserve"> et la </w:t>
      </w:r>
      <w:r w:rsidRPr="0030353F">
        <w:t xml:space="preserve">progression </w:t>
      </w:r>
      <w:r w:rsidR="001A1342">
        <w:t>à</w:t>
      </w:r>
      <w:r w:rsidR="00154744">
        <w:t xml:space="preserve"> </w:t>
      </w:r>
      <w:r>
        <w:t>réalis</w:t>
      </w:r>
      <w:r w:rsidR="00154744">
        <w:t>er</w:t>
      </w:r>
      <w:r>
        <w:t xml:space="preserve"> </w:t>
      </w:r>
      <w:r w:rsidR="006947B7">
        <w:t>jusqu’en 20</w:t>
      </w:r>
      <w:r w:rsidR="002A7707">
        <w:t>2</w:t>
      </w:r>
      <w:r w:rsidR="00116919">
        <w:t>4</w:t>
      </w:r>
      <w:r w:rsidR="00154744">
        <w:t xml:space="preserve"> </w:t>
      </w:r>
      <w:r w:rsidRPr="0030353F">
        <w:t> :</w:t>
      </w:r>
    </w:p>
    <w:p w:rsidR="00691036" w:rsidRPr="00390A0E" w:rsidRDefault="00691036" w:rsidP="00691036">
      <w:pPr>
        <w:rPr>
          <w:sz w:val="24"/>
          <w:szCs w:val="24"/>
        </w:rPr>
      </w:pPr>
    </w:p>
    <w:p w:rsidR="003F1829" w:rsidRDefault="003F1829" w:rsidP="00B8420C">
      <w:pPr>
        <w:jc w:val="center"/>
        <w:rPr>
          <w:sz w:val="32"/>
          <w:szCs w:val="32"/>
        </w:rPr>
        <w:sectPr w:rsidR="003F1829" w:rsidSect="00D10D2C">
          <w:footerReference w:type="default" r:id="rId13"/>
          <w:pgSz w:w="16838" w:h="11906" w:orient="landscape" w:code="9"/>
          <w:pgMar w:top="1440" w:right="1440" w:bottom="1440" w:left="1440" w:header="709" w:footer="125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360"/>
        </w:sectPr>
      </w:pPr>
    </w:p>
    <w:p w:rsidR="000723BB" w:rsidRDefault="00A06AD8" w:rsidP="00B8420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7" type="#_x0000_t136" style="width:54.75pt;height:21pt" fillcolor="#369" stroked="f">
            <v:shadow on="t" color="#b2b2b2" opacity="52429f" offset="3pt"/>
            <v:textpath style="font-family:&quot;Cambria&quot;;font-size:18pt;v-text-kern:t" trim="t" fitpath="t" string="Budget"/>
          </v:shape>
        </w:pict>
      </w:r>
    </w:p>
    <w:p w:rsidR="002478F1" w:rsidRDefault="002478F1" w:rsidP="002478F1">
      <w:pPr>
        <w:pStyle w:val="Titre2"/>
      </w:pPr>
      <w:r>
        <w:t xml:space="preserve">Frais de personnel : </w:t>
      </w:r>
    </w:p>
    <w:p w:rsidR="003C1F02" w:rsidRDefault="003C1F02" w:rsidP="002478F1">
      <w:pPr>
        <w:rPr>
          <w:color w:val="4F81BD" w:themeColor="accent1"/>
        </w:rPr>
      </w:pPr>
    </w:p>
    <w:p w:rsidR="002478F1" w:rsidRPr="001B3761" w:rsidRDefault="002478F1" w:rsidP="002478F1">
      <w:pPr>
        <w:rPr>
          <w:color w:val="4F81BD" w:themeColor="accent1"/>
        </w:rPr>
      </w:pPr>
      <w:r w:rsidRPr="001B3761">
        <w:rPr>
          <w:color w:val="4F81BD" w:themeColor="accent1"/>
        </w:rPr>
        <w:t>Montant brut:</w:t>
      </w:r>
      <w:r w:rsidRPr="001B3761">
        <w:rPr>
          <w:color w:val="4F81BD" w:themeColor="accent1"/>
        </w:rPr>
        <w:tab/>
      </w:r>
      <w:r w:rsidRPr="001B3761">
        <w:rPr>
          <w:color w:val="4F81BD" w:themeColor="accent1"/>
        </w:rPr>
        <w:tab/>
      </w:r>
      <w:r w:rsidR="003E5298">
        <w:rPr>
          <w:color w:val="4F81BD" w:themeColor="accent1"/>
        </w:rPr>
        <w:tab/>
      </w:r>
      <w:r w:rsidR="001B3761" w:rsidRPr="001B3761">
        <w:rPr>
          <w:color w:val="4F81BD" w:themeColor="accent1"/>
        </w:rPr>
        <w:tab/>
      </w:r>
      <w:r w:rsidRPr="001B3761">
        <w:rPr>
          <w:color w:val="4F81BD" w:themeColor="accent1"/>
        </w:rPr>
        <w:tab/>
        <w:t xml:space="preserve">............€ </w:t>
      </w:r>
    </w:p>
    <w:p w:rsidR="001B3761" w:rsidRPr="001B3761" w:rsidRDefault="002478F1" w:rsidP="002478F1">
      <w:pPr>
        <w:rPr>
          <w:color w:val="4F81BD" w:themeColor="accent1"/>
        </w:rPr>
      </w:pPr>
      <w:r w:rsidRPr="001B3761">
        <w:rPr>
          <w:color w:val="4F81BD" w:themeColor="accent1"/>
        </w:rPr>
        <w:t>Charges patronales:</w:t>
      </w:r>
      <w:r w:rsidRPr="001B3761">
        <w:rPr>
          <w:color w:val="4F81BD" w:themeColor="accent1"/>
        </w:rPr>
        <w:tab/>
      </w:r>
      <w:r w:rsidR="001B3761" w:rsidRPr="001B3761">
        <w:rPr>
          <w:color w:val="4F81BD" w:themeColor="accent1"/>
        </w:rPr>
        <w:tab/>
      </w:r>
      <w:r w:rsidR="003E5298">
        <w:rPr>
          <w:color w:val="4F81BD" w:themeColor="accent1"/>
        </w:rPr>
        <w:tab/>
      </w:r>
      <w:r w:rsidR="001B3761" w:rsidRPr="001B3761">
        <w:rPr>
          <w:color w:val="4F81BD" w:themeColor="accent1"/>
        </w:rPr>
        <w:tab/>
      </w:r>
      <w:r w:rsidRPr="001B3761">
        <w:rPr>
          <w:color w:val="4F81BD" w:themeColor="accent1"/>
        </w:rPr>
        <w:t>............€</w:t>
      </w:r>
    </w:p>
    <w:p w:rsidR="001B3761" w:rsidRPr="001B3761" w:rsidRDefault="002478F1" w:rsidP="002478F1">
      <w:pPr>
        <w:rPr>
          <w:color w:val="4F81BD" w:themeColor="accent1"/>
        </w:rPr>
      </w:pPr>
      <w:r w:rsidRPr="001B3761">
        <w:rPr>
          <w:color w:val="4F81BD" w:themeColor="accent1"/>
        </w:rPr>
        <w:t>Assurance obligatoire:</w:t>
      </w:r>
      <w:r w:rsidRPr="001B3761">
        <w:rPr>
          <w:color w:val="4F81BD" w:themeColor="accent1"/>
        </w:rPr>
        <w:tab/>
      </w:r>
      <w:r w:rsidR="001B3761" w:rsidRPr="001B3761">
        <w:rPr>
          <w:color w:val="4F81BD" w:themeColor="accent1"/>
        </w:rPr>
        <w:tab/>
      </w:r>
      <w:r w:rsidRPr="001B3761">
        <w:rPr>
          <w:color w:val="4F81BD" w:themeColor="accent1"/>
        </w:rPr>
        <w:tab/>
      </w:r>
      <w:r w:rsidR="003E5298">
        <w:rPr>
          <w:color w:val="4F81BD" w:themeColor="accent1"/>
        </w:rPr>
        <w:tab/>
      </w:r>
      <w:r w:rsidRPr="001B3761">
        <w:rPr>
          <w:color w:val="4F81BD" w:themeColor="accent1"/>
        </w:rPr>
        <w:t>............€</w:t>
      </w:r>
    </w:p>
    <w:p w:rsidR="001B3761" w:rsidRPr="001B3761" w:rsidRDefault="002478F1" w:rsidP="002478F1">
      <w:pPr>
        <w:rPr>
          <w:color w:val="4F81BD" w:themeColor="accent1"/>
        </w:rPr>
      </w:pPr>
      <w:r w:rsidRPr="001B3761">
        <w:rPr>
          <w:color w:val="4F81BD" w:themeColor="accent1"/>
        </w:rPr>
        <w:t>Secrétariat soci</w:t>
      </w:r>
      <w:r w:rsidR="001B3761" w:rsidRPr="001B3761">
        <w:rPr>
          <w:color w:val="4F81BD" w:themeColor="accent1"/>
        </w:rPr>
        <w:t>al:</w:t>
      </w:r>
      <w:r w:rsidRPr="001B3761">
        <w:rPr>
          <w:color w:val="4F81BD" w:themeColor="accent1"/>
        </w:rPr>
        <w:tab/>
      </w:r>
      <w:r w:rsidR="001B3761" w:rsidRPr="001B3761">
        <w:rPr>
          <w:color w:val="4F81BD" w:themeColor="accent1"/>
        </w:rPr>
        <w:tab/>
      </w:r>
      <w:r w:rsidRPr="001B3761">
        <w:rPr>
          <w:color w:val="4F81BD" w:themeColor="accent1"/>
        </w:rPr>
        <w:tab/>
      </w:r>
      <w:r w:rsidR="003E5298">
        <w:rPr>
          <w:color w:val="4F81BD" w:themeColor="accent1"/>
        </w:rPr>
        <w:tab/>
      </w:r>
      <w:r w:rsidRPr="001B3761">
        <w:rPr>
          <w:color w:val="4F81BD" w:themeColor="accent1"/>
        </w:rPr>
        <w:t>............€</w:t>
      </w:r>
    </w:p>
    <w:p w:rsidR="002478F1" w:rsidRPr="001B3761" w:rsidRDefault="002478F1" w:rsidP="002478F1">
      <w:pPr>
        <w:rPr>
          <w:color w:val="4F81BD" w:themeColor="accent1"/>
        </w:rPr>
      </w:pPr>
      <w:r w:rsidRPr="001B3761">
        <w:rPr>
          <w:color w:val="4F81BD" w:themeColor="accent1"/>
        </w:rPr>
        <w:t>Pécule de vacances:</w:t>
      </w:r>
      <w:r w:rsidRPr="001B3761">
        <w:rPr>
          <w:color w:val="4F81BD" w:themeColor="accent1"/>
        </w:rPr>
        <w:tab/>
      </w:r>
      <w:r w:rsidR="001B3761" w:rsidRPr="001B3761">
        <w:rPr>
          <w:color w:val="4F81BD" w:themeColor="accent1"/>
        </w:rPr>
        <w:tab/>
      </w:r>
      <w:r w:rsidRPr="001B3761">
        <w:rPr>
          <w:color w:val="4F81BD" w:themeColor="accent1"/>
        </w:rPr>
        <w:tab/>
      </w:r>
      <w:r w:rsidR="003E5298">
        <w:rPr>
          <w:color w:val="4F81BD" w:themeColor="accent1"/>
        </w:rPr>
        <w:tab/>
      </w:r>
      <w:r w:rsidRPr="001B3761">
        <w:rPr>
          <w:color w:val="4F81BD" w:themeColor="accent1"/>
        </w:rPr>
        <w:t>............€</w:t>
      </w:r>
      <w:r w:rsidR="001B3761" w:rsidRPr="001B3761">
        <w:rPr>
          <w:color w:val="4F81BD" w:themeColor="accent1"/>
        </w:rPr>
        <w:t xml:space="preserve"> </w:t>
      </w:r>
    </w:p>
    <w:p w:rsidR="002478F1" w:rsidRPr="001B3761" w:rsidRDefault="002478F1" w:rsidP="002478F1">
      <w:pPr>
        <w:rPr>
          <w:color w:val="4F81BD" w:themeColor="accent1"/>
        </w:rPr>
      </w:pPr>
      <w:r w:rsidRPr="001B3761">
        <w:rPr>
          <w:color w:val="4F81BD" w:themeColor="accent1"/>
        </w:rPr>
        <w:t>Prime de fin d'année:</w:t>
      </w:r>
      <w:r w:rsidRPr="001B3761">
        <w:rPr>
          <w:color w:val="4F81BD" w:themeColor="accent1"/>
        </w:rPr>
        <w:tab/>
      </w:r>
      <w:r w:rsidR="001B3761" w:rsidRPr="001B3761">
        <w:rPr>
          <w:color w:val="4F81BD" w:themeColor="accent1"/>
        </w:rPr>
        <w:tab/>
      </w:r>
      <w:r w:rsidR="001B3761" w:rsidRPr="001B3761">
        <w:rPr>
          <w:color w:val="4F81BD" w:themeColor="accent1"/>
        </w:rPr>
        <w:tab/>
      </w:r>
      <w:r w:rsidR="003E5298">
        <w:rPr>
          <w:color w:val="4F81BD" w:themeColor="accent1"/>
        </w:rPr>
        <w:tab/>
      </w:r>
      <w:r w:rsidRPr="001B3761">
        <w:rPr>
          <w:color w:val="4F81BD" w:themeColor="accent1"/>
        </w:rPr>
        <w:t>............€</w:t>
      </w:r>
      <w:r w:rsidR="001B3761" w:rsidRPr="001B3761">
        <w:rPr>
          <w:color w:val="4F81BD" w:themeColor="accent1"/>
        </w:rPr>
        <w:t xml:space="preserve"> </w:t>
      </w:r>
    </w:p>
    <w:p w:rsidR="002478F1" w:rsidRPr="001B3761" w:rsidRDefault="001B3761" w:rsidP="002478F1">
      <w:pPr>
        <w:rPr>
          <w:color w:val="4F81BD" w:themeColor="accent1"/>
        </w:rPr>
      </w:pPr>
      <w:r w:rsidRPr="001B3761">
        <w:rPr>
          <w:color w:val="4F81BD" w:themeColor="accent1"/>
        </w:rPr>
        <w:t>Autres avantages personnel:</w:t>
      </w:r>
      <w:r w:rsidRPr="001B3761">
        <w:rPr>
          <w:color w:val="4F81BD" w:themeColor="accent1"/>
        </w:rPr>
        <w:tab/>
      </w:r>
      <w:r w:rsidRPr="001B3761">
        <w:rPr>
          <w:color w:val="4F81BD" w:themeColor="accent1"/>
        </w:rPr>
        <w:tab/>
      </w:r>
      <w:r w:rsidR="003E5298">
        <w:rPr>
          <w:color w:val="4F81BD" w:themeColor="accent1"/>
        </w:rPr>
        <w:tab/>
      </w:r>
      <w:r w:rsidR="002478F1" w:rsidRPr="001B3761">
        <w:rPr>
          <w:color w:val="4F81BD" w:themeColor="accent1"/>
        </w:rPr>
        <w:t>............€</w:t>
      </w:r>
    </w:p>
    <w:p w:rsidR="002478F1" w:rsidRPr="001B3761" w:rsidRDefault="001B3761" w:rsidP="002478F1">
      <w:pPr>
        <w:rPr>
          <w:color w:val="4F81BD" w:themeColor="accent1"/>
        </w:rPr>
      </w:pPr>
      <w:r w:rsidRPr="001B3761">
        <w:rPr>
          <w:color w:val="4F81BD" w:themeColor="accent1"/>
        </w:rPr>
        <w:t xml:space="preserve"> Frais de vacation:</w:t>
      </w:r>
      <w:r w:rsidRPr="001B3761">
        <w:rPr>
          <w:color w:val="4F81BD" w:themeColor="accent1"/>
        </w:rPr>
        <w:tab/>
      </w:r>
      <w:r w:rsidRPr="001B3761">
        <w:rPr>
          <w:color w:val="4F81BD" w:themeColor="accent1"/>
        </w:rPr>
        <w:tab/>
      </w:r>
      <w:r w:rsidRPr="001B3761">
        <w:rPr>
          <w:color w:val="4F81BD" w:themeColor="accent1"/>
        </w:rPr>
        <w:tab/>
      </w:r>
      <w:r w:rsidR="003E5298">
        <w:rPr>
          <w:color w:val="4F81BD" w:themeColor="accent1"/>
        </w:rPr>
        <w:tab/>
      </w:r>
      <w:r w:rsidR="002478F1" w:rsidRPr="001B3761">
        <w:rPr>
          <w:color w:val="4F81BD" w:themeColor="accent1"/>
        </w:rPr>
        <w:t>............€</w:t>
      </w:r>
    </w:p>
    <w:p w:rsidR="003E5298" w:rsidRDefault="003E5298" w:rsidP="001B3761">
      <w:pPr>
        <w:pStyle w:val="Titre2"/>
      </w:pPr>
    </w:p>
    <w:p w:rsidR="002478F1" w:rsidRDefault="002478F1" w:rsidP="001B3761">
      <w:pPr>
        <w:pStyle w:val="Titre2"/>
      </w:pPr>
      <w:r w:rsidRPr="002478F1">
        <w:t>TOTAL :</w:t>
      </w:r>
      <w:r w:rsidR="001B3761">
        <w:tab/>
      </w:r>
      <w:r w:rsidR="001B3761">
        <w:tab/>
      </w:r>
      <w:r w:rsidR="001B3761">
        <w:tab/>
      </w:r>
      <w:r w:rsidR="001B3761">
        <w:tab/>
      </w:r>
      <w:r w:rsidR="001B3761">
        <w:tab/>
      </w:r>
      <w:r w:rsidRPr="002478F1">
        <w:t>............€</w:t>
      </w:r>
      <w:r w:rsidR="001B3761" w:rsidRPr="002478F1">
        <w:t xml:space="preserve"> </w:t>
      </w:r>
    </w:p>
    <w:p w:rsidR="003C1F02" w:rsidRDefault="003C1F02" w:rsidP="001C2B04">
      <w:pPr>
        <w:pStyle w:val="Titre2"/>
      </w:pPr>
    </w:p>
    <w:p w:rsidR="001C2B04" w:rsidRDefault="001C2B04" w:rsidP="001C2B04">
      <w:pPr>
        <w:pStyle w:val="Titre2"/>
      </w:pPr>
      <w:r>
        <w:t>Frais de fonctionnement :</w:t>
      </w:r>
      <w:r>
        <w:tab/>
      </w:r>
      <w:r>
        <w:tab/>
      </w:r>
      <w:r>
        <w:tab/>
      </w:r>
      <w:r>
        <w:tab/>
      </w:r>
    </w:p>
    <w:p w:rsidR="001C2B04" w:rsidRPr="003C1F02" w:rsidRDefault="001C2B04" w:rsidP="001C2B04">
      <w:pPr>
        <w:rPr>
          <w:color w:val="4F81BD" w:themeColor="accent1"/>
        </w:rPr>
      </w:pPr>
    </w:p>
    <w:p w:rsidR="00AA4141" w:rsidRPr="003C1F02" w:rsidRDefault="00AA4141" w:rsidP="001C2B04">
      <w:pPr>
        <w:rPr>
          <w:color w:val="4F81BD" w:themeColor="accent1"/>
        </w:rPr>
      </w:pPr>
      <w:r w:rsidRPr="003C1F02">
        <w:rPr>
          <w:color w:val="4F81BD" w:themeColor="accent1"/>
        </w:rPr>
        <w:t xml:space="preserve">Frais de participation (stage,  compétition) </w:t>
      </w:r>
      <w:r w:rsidR="001C2B04" w:rsidRPr="003C1F02">
        <w:rPr>
          <w:color w:val="4F81BD" w:themeColor="accent1"/>
        </w:rPr>
        <w:t>:</w:t>
      </w:r>
      <w:r w:rsidR="001C2B04" w:rsidRPr="003C1F02">
        <w:rPr>
          <w:color w:val="4F81BD" w:themeColor="accent1"/>
        </w:rPr>
        <w:tab/>
        <w:t>............€</w:t>
      </w:r>
    </w:p>
    <w:p w:rsidR="001C2B04" w:rsidRPr="003C1F02" w:rsidRDefault="00AA4141" w:rsidP="001C2B04">
      <w:pPr>
        <w:rPr>
          <w:color w:val="4F81BD" w:themeColor="accent1"/>
        </w:rPr>
      </w:pPr>
      <w:r w:rsidRPr="003C1F02">
        <w:rPr>
          <w:color w:val="4F81BD" w:themeColor="accent1"/>
        </w:rPr>
        <w:t xml:space="preserve">Frais d’hébergement : </w:t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  <w:t>............€</w:t>
      </w:r>
    </w:p>
    <w:p w:rsidR="00AA4141" w:rsidRPr="003C1F02" w:rsidRDefault="00AA4141" w:rsidP="001C2B04">
      <w:pPr>
        <w:rPr>
          <w:color w:val="4F81BD" w:themeColor="accent1"/>
        </w:rPr>
      </w:pPr>
      <w:r w:rsidRPr="003C1F02">
        <w:rPr>
          <w:color w:val="4F81BD" w:themeColor="accent1"/>
        </w:rPr>
        <w:t xml:space="preserve">Frais de déplacement : </w:t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  <w:t>............€</w:t>
      </w:r>
    </w:p>
    <w:p w:rsidR="001C2B04" w:rsidRPr="003C1F02" w:rsidRDefault="001C2B04" w:rsidP="001C2B04">
      <w:pPr>
        <w:rPr>
          <w:color w:val="4F81BD" w:themeColor="accent1"/>
        </w:rPr>
      </w:pPr>
      <w:r w:rsidRPr="003C1F02">
        <w:rPr>
          <w:color w:val="4F81BD" w:themeColor="accent1"/>
        </w:rPr>
        <w:t>Frais de déplacement:</w:t>
      </w:r>
      <w:r w:rsidRPr="003C1F02">
        <w:rPr>
          <w:color w:val="4F81BD" w:themeColor="accent1"/>
        </w:rPr>
        <w:tab/>
      </w:r>
      <w:r w:rsidR="00AA4141" w:rsidRPr="003C1F02">
        <w:rPr>
          <w:color w:val="4F81BD" w:themeColor="accent1"/>
        </w:rPr>
        <w:tab/>
      </w:r>
      <w:r w:rsidR="00AA4141" w:rsidRPr="003C1F02">
        <w:rPr>
          <w:color w:val="4F81BD" w:themeColor="accent1"/>
        </w:rPr>
        <w:tab/>
      </w:r>
      <w:r w:rsidR="00AA4141" w:rsidRPr="003C1F02">
        <w:rPr>
          <w:color w:val="4F81BD" w:themeColor="accent1"/>
        </w:rPr>
        <w:tab/>
        <w:t>............€</w:t>
      </w:r>
    </w:p>
    <w:p w:rsidR="001C2B04" w:rsidRPr="003C1F02" w:rsidRDefault="001C2B04" w:rsidP="001C2B04">
      <w:pPr>
        <w:rPr>
          <w:color w:val="4F81BD" w:themeColor="accent1"/>
        </w:rPr>
      </w:pPr>
      <w:r w:rsidRPr="003C1F02">
        <w:rPr>
          <w:color w:val="4F81BD" w:themeColor="accent1"/>
        </w:rPr>
        <w:t>Assurances:</w:t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  <w:t>............€</w:t>
      </w:r>
    </w:p>
    <w:p w:rsidR="003C1F02" w:rsidRPr="003C1F02" w:rsidRDefault="001C2B04" w:rsidP="001C2B04">
      <w:pPr>
        <w:rPr>
          <w:color w:val="4F81BD" w:themeColor="accent1"/>
        </w:rPr>
      </w:pPr>
      <w:r w:rsidRPr="003C1F02">
        <w:rPr>
          <w:color w:val="4F81BD" w:themeColor="accent1"/>
        </w:rPr>
        <w:t xml:space="preserve"> Achat de</w:t>
      </w:r>
      <w:r w:rsidR="003C1F02" w:rsidRPr="003C1F02">
        <w:rPr>
          <w:color w:val="4F81BD" w:themeColor="accent1"/>
        </w:rPr>
        <w:t xml:space="preserve"> petit</w:t>
      </w:r>
      <w:r w:rsidRPr="003C1F02">
        <w:rPr>
          <w:color w:val="4F81BD" w:themeColor="accent1"/>
        </w:rPr>
        <w:t xml:space="preserve"> </w:t>
      </w:r>
      <w:r w:rsidR="003C1F02" w:rsidRPr="003C1F02">
        <w:rPr>
          <w:color w:val="4F81BD" w:themeColor="accent1"/>
        </w:rPr>
        <w:t>matériel sportif:</w:t>
      </w:r>
      <w:r w:rsidR="003C1F02" w:rsidRPr="003C1F02">
        <w:rPr>
          <w:color w:val="4F81BD" w:themeColor="accent1"/>
        </w:rPr>
        <w:tab/>
      </w:r>
      <w:r w:rsidR="003C1F02" w:rsidRPr="003C1F02">
        <w:rPr>
          <w:color w:val="4F81BD" w:themeColor="accent1"/>
        </w:rPr>
        <w:tab/>
      </w:r>
      <w:r w:rsidR="003C1F02"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>............€</w:t>
      </w:r>
    </w:p>
    <w:p w:rsidR="001C2B04" w:rsidRPr="003C1F02" w:rsidRDefault="003C1F02" w:rsidP="001C2B04">
      <w:pPr>
        <w:rPr>
          <w:color w:val="4F81BD" w:themeColor="accent1"/>
        </w:rPr>
      </w:pPr>
      <w:r w:rsidRPr="003C1F02">
        <w:rPr>
          <w:color w:val="4F81BD" w:themeColor="accent1"/>
        </w:rPr>
        <w:t>Frais  médicaux</w:t>
      </w:r>
      <w:r w:rsidR="00DD75B0">
        <w:rPr>
          <w:color w:val="4F81BD" w:themeColor="accent1"/>
        </w:rPr>
        <w:t> :</w:t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</w:r>
      <w:r w:rsidR="001C2B04" w:rsidRPr="003C1F02">
        <w:rPr>
          <w:color w:val="4F81BD" w:themeColor="accent1"/>
        </w:rPr>
        <w:t>............€</w:t>
      </w:r>
    </w:p>
    <w:p w:rsidR="001C2B04" w:rsidRDefault="003C1F02" w:rsidP="001C2B04">
      <w:pPr>
        <w:rPr>
          <w:color w:val="4F81BD" w:themeColor="accent1"/>
        </w:rPr>
      </w:pPr>
      <w:r w:rsidRPr="003C1F02">
        <w:rPr>
          <w:color w:val="4F81BD" w:themeColor="accent1"/>
        </w:rPr>
        <w:t>Frais divers</w:t>
      </w:r>
      <w:r w:rsidR="00DD75B0">
        <w:rPr>
          <w:color w:val="4F81BD" w:themeColor="accent1"/>
        </w:rPr>
        <w:t xml:space="preserve"> </w:t>
      </w:r>
      <w:r w:rsidRPr="003C1F02">
        <w:rPr>
          <w:color w:val="4F81BD" w:themeColor="accent1"/>
        </w:rPr>
        <w:t>:</w:t>
      </w:r>
      <w:r w:rsidR="00DD75B0">
        <w:rPr>
          <w:color w:val="4F81BD" w:themeColor="accent1"/>
        </w:rPr>
        <w:tab/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</w:r>
      <w:r w:rsidRPr="003C1F02">
        <w:rPr>
          <w:color w:val="4F81BD" w:themeColor="accent1"/>
        </w:rPr>
        <w:tab/>
      </w:r>
      <w:r w:rsidR="001C2B04" w:rsidRPr="003C1F02">
        <w:rPr>
          <w:color w:val="4F81BD" w:themeColor="accent1"/>
        </w:rPr>
        <w:tab/>
        <w:t>............€</w:t>
      </w:r>
    </w:p>
    <w:p w:rsidR="003C1F02" w:rsidRPr="003C1F02" w:rsidRDefault="003C1F02" w:rsidP="001C2B04">
      <w:pPr>
        <w:rPr>
          <w:color w:val="4F81BD" w:themeColor="accent1"/>
        </w:rPr>
      </w:pPr>
    </w:p>
    <w:p w:rsidR="003E5298" w:rsidRPr="001C2B04" w:rsidRDefault="001C2B04" w:rsidP="003C1F02">
      <w:pPr>
        <w:pStyle w:val="Titre2"/>
      </w:pPr>
      <w:r w:rsidRPr="001C2B04">
        <w:t>TOTAL :</w:t>
      </w:r>
      <w:r w:rsidR="003C1F02">
        <w:tab/>
      </w:r>
      <w:r w:rsidR="003C1F02">
        <w:tab/>
      </w:r>
      <w:r w:rsidR="003C1F02">
        <w:tab/>
      </w:r>
      <w:r w:rsidR="003C1F02">
        <w:tab/>
      </w:r>
      <w:r w:rsidR="003C1F02">
        <w:tab/>
      </w:r>
      <w:r w:rsidRPr="001C2B04">
        <w:t>............€</w:t>
      </w:r>
    </w:p>
    <w:sectPr w:rsidR="003E5298" w:rsidRPr="001C2B04" w:rsidSect="008B417D">
      <w:pgSz w:w="11906" w:h="16838" w:code="9"/>
      <w:pgMar w:top="1268" w:right="1440" w:bottom="1440" w:left="1440" w:header="706" w:footer="13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DA4" w:rsidRDefault="00CC2DA4" w:rsidP="00715AF1">
      <w:pPr>
        <w:spacing w:after="0" w:line="240" w:lineRule="auto"/>
      </w:pPr>
      <w:r>
        <w:separator/>
      </w:r>
    </w:p>
  </w:endnote>
  <w:endnote w:type="continuationSeparator" w:id="0">
    <w:p w:rsidR="00CC2DA4" w:rsidRDefault="00CC2DA4" w:rsidP="0071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DA4" w:rsidRDefault="00CC2DA4">
    <w:pPr>
      <w:pStyle w:val="Pieddepage"/>
    </w:pPr>
  </w:p>
  <w:p w:rsidR="00CC2DA4" w:rsidRDefault="00CC2DA4">
    <w:pPr>
      <w:pStyle w:val="Pieddepage"/>
    </w:pPr>
    <w:r>
      <w:rPr>
        <w:noProof/>
        <w:lang w:val="fr-LU" w:eastAsia="fr-LU"/>
      </w:rPr>
      <w:drawing>
        <wp:anchor distT="0" distB="0" distL="114300" distR="114300" simplePos="0" relativeHeight="251698176" behindDoc="0" locked="0" layoutInCell="1" allowOverlap="1">
          <wp:simplePos x="0" y="0"/>
          <wp:positionH relativeFrom="column">
            <wp:posOffset>5124450</wp:posOffset>
          </wp:positionH>
          <wp:positionV relativeFrom="paragraph">
            <wp:posOffset>269240</wp:posOffset>
          </wp:positionV>
          <wp:extent cx="651510" cy="541020"/>
          <wp:effectExtent l="19050" t="0" r="0" b="0"/>
          <wp:wrapSquare wrapText="bothSides"/>
          <wp:docPr id="11" name="Picture 6" descr="DG-Sport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G-Sport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LU" w:eastAsia="fr-LU"/>
      </w:rPr>
      <w:drawing>
        <wp:anchor distT="0" distB="0" distL="114300" distR="114300" simplePos="0" relativeHeight="251696128" behindDoc="0" locked="0" layoutInCell="1" allowOverlap="1">
          <wp:simplePos x="0" y="0"/>
          <wp:positionH relativeFrom="column">
            <wp:posOffset>4034790</wp:posOffset>
          </wp:positionH>
          <wp:positionV relativeFrom="paragraph">
            <wp:posOffset>345440</wp:posOffset>
          </wp:positionV>
          <wp:extent cx="727710" cy="457200"/>
          <wp:effectExtent l="19050" t="0" r="0" b="0"/>
          <wp:wrapSquare wrapText="bothSides"/>
          <wp:docPr id="9" name="Picture 5" descr="Blo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los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LU" w:eastAsia="fr-LU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2190750</wp:posOffset>
          </wp:positionH>
          <wp:positionV relativeFrom="paragraph">
            <wp:posOffset>231140</wp:posOffset>
          </wp:positionV>
          <wp:extent cx="472440" cy="556260"/>
          <wp:effectExtent l="19050" t="0" r="3810" b="0"/>
          <wp:wrapSquare wrapText="bothSides"/>
          <wp:docPr id="4" name="Picture 3" descr="BOIC(color)_CMYK [Co#22219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IC(color)_CMYK [Co#22219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LU" w:eastAsia="fr-LU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margin">
            <wp:posOffset>11430</wp:posOffset>
          </wp:positionH>
          <wp:positionV relativeFrom="margin">
            <wp:posOffset>8572500</wp:posOffset>
          </wp:positionV>
          <wp:extent cx="1908810" cy="906780"/>
          <wp:effectExtent l="19050" t="0" r="0" b="0"/>
          <wp:wrapSquare wrapText="bothSides"/>
          <wp:docPr id="1" name="Picture 0" descr="LN-BASELINE_PMS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N-BASELINE_PMS.jpg"/>
                  <pic:cNvPicPr preferRelativeResize="0"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908810" cy="906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LU" w:eastAsia="fr-LU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margin">
            <wp:posOffset>2945130</wp:posOffset>
          </wp:positionH>
          <wp:positionV relativeFrom="margin">
            <wp:posOffset>8724900</wp:posOffset>
          </wp:positionV>
          <wp:extent cx="628650" cy="533400"/>
          <wp:effectExtent l="19050" t="0" r="0" b="0"/>
          <wp:wrapSquare wrapText="bothSides"/>
          <wp:docPr id="8" name="Picture 1" descr="ADEPS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EPS.jpg"/>
                  <pic:cNvPicPr preferRelativeResize="0"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286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397876"/>
      <w:docPartObj>
        <w:docPartGallery w:val="Page Numbers (Bottom of Page)"/>
        <w:docPartUnique/>
      </w:docPartObj>
    </w:sdtPr>
    <w:sdtEndPr/>
    <w:sdtContent>
      <w:p w:rsidR="00CC2DA4" w:rsidRDefault="00116919" w:rsidP="00436533">
        <w:pPr>
          <w:pStyle w:val="Pieddepage"/>
        </w:pPr>
        <w:r>
          <w:rPr>
            <w:noProof/>
            <w:lang w:val="fr-LU" w:eastAsia="fr-LU"/>
          </w:rPr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margin">
                <wp:posOffset>2835275</wp:posOffset>
              </wp:positionH>
              <wp:positionV relativeFrom="margin">
                <wp:posOffset>8529320</wp:posOffset>
              </wp:positionV>
              <wp:extent cx="1305560" cy="559435"/>
              <wp:effectExtent l="0" t="0" r="0" b="0"/>
              <wp:wrapSquare wrapText="bothSides"/>
              <wp:docPr id="15" name="Imag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Ostbelgien_Logo_Color_sRGB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05560" cy="5594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EF7013">
          <w:rPr>
            <w:noProof/>
            <w:lang w:val="fr-LU" w:eastAsia="fr-LU"/>
          </w:rPr>
          <w:drawing>
            <wp:anchor distT="0" distB="0" distL="114300" distR="114300" simplePos="0" relativeHeight="251730944" behindDoc="0" locked="0" layoutInCell="1" allowOverlap="1" wp14:anchorId="4BB1CB73" wp14:editId="7ED6CED8">
              <wp:simplePos x="0" y="0"/>
              <wp:positionH relativeFrom="margin">
                <wp:posOffset>4207510</wp:posOffset>
              </wp:positionH>
              <wp:positionV relativeFrom="margin">
                <wp:posOffset>8587105</wp:posOffset>
              </wp:positionV>
              <wp:extent cx="1223645" cy="508000"/>
              <wp:effectExtent l="0" t="0" r="0" b="0"/>
              <wp:wrapSquare wrapText="bothSides"/>
              <wp:docPr id="13" name="Imag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R-logo-PMS.jp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3645" cy="50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EF7013">
          <w:rPr>
            <w:noProof/>
            <w:lang w:val="fr-LU" w:eastAsia="fr-LU"/>
          </w:rPr>
          <w:drawing>
            <wp:anchor distT="0" distB="0" distL="114300" distR="114300" simplePos="0" relativeHeight="251723776" behindDoc="0" locked="0" layoutInCell="1" allowOverlap="1" wp14:anchorId="6C5103AF" wp14:editId="7B073726">
              <wp:simplePos x="0" y="0"/>
              <wp:positionH relativeFrom="margin">
                <wp:posOffset>2257425</wp:posOffset>
              </wp:positionH>
              <wp:positionV relativeFrom="margin">
                <wp:posOffset>8468995</wp:posOffset>
              </wp:positionV>
              <wp:extent cx="628650" cy="761365"/>
              <wp:effectExtent l="0" t="0" r="0" b="0"/>
              <wp:wrapSquare wrapText="bothSides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OIC_LOGO_CORPORATE_SYMBOL-CMYK.jp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761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EF7013">
          <w:rPr>
            <w:noProof/>
            <w:lang w:val="fr-LU" w:eastAsia="fr-LU"/>
          </w:rPr>
          <w:drawing>
            <wp:anchor distT="0" distB="0" distL="114300" distR="114300" simplePos="0" relativeHeight="251729920" behindDoc="0" locked="0" layoutInCell="1" allowOverlap="1" wp14:anchorId="11CA2D08" wp14:editId="142E496D">
              <wp:simplePos x="0" y="0"/>
              <wp:positionH relativeFrom="margin">
                <wp:posOffset>1254125</wp:posOffset>
              </wp:positionH>
              <wp:positionV relativeFrom="margin">
                <wp:posOffset>8549005</wp:posOffset>
              </wp:positionV>
              <wp:extent cx="848995" cy="611505"/>
              <wp:effectExtent l="0" t="0" r="0" b="0"/>
              <wp:wrapSquare wrapText="bothSides"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V1_SUBSIDIE¦êRINGS LOGO SPORT VLAANDEREN.JPG"/>
                      <pic:cNvPicPr/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8995" cy="6115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2A7707">
          <w:rPr>
            <w:noProof/>
            <w:lang w:val="fr-LU" w:eastAsia="fr-LU"/>
          </w:rPr>
          <w:drawing>
            <wp:anchor distT="0" distB="0" distL="114300" distR="114300" simplePos="0" relativeHeight="251720704" behindDoc="0" locked="0" layoutInCell="1" allowOverlap="1" wp14:anchorId="4EC392F1" wp14:editId="3FE9182B">
              <wp:simplePos x="0" y="0"/>
              <wp:positionH relativeFrom="margin">
                <wp:posOffset>438150</wp:posOffset>
              </wp:positionH>
              <wp:positionV relativeFrom="margin">
                <wp:posOffset>8553450</wp:posOffset>
              </wp:positionV>
              <wp:extent cx="657225" cy="514350"/>
              <wp:effectExtent l="0" t="0" r="0" b="0"/>
              <wp:wrapSquare wrapText="bothSides"/>
              <wp:docPr id="7" name="Imag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deps fwb.jpg"/>
                      <pic:cNvPicPr/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7225" cy="514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B28B2">
          <w:fldChar w:fldCharType="begin"/>
        </w:r>
        <w:r w:rsidR="004B28B2">
          <w:instrText xml:space="preserve"> PAGE   \* MERGEFORMAT </w:instrText>
        </w:r>
        <w:r w:rsidR="004B28B2">
          <w:fldChar w:fldCharType="separate"/>
        </w:r>
        <w:r w:rsidR="00A06AD8">
          <w:rPr>
            <w:noProof/>
          </w:rPr>
          <w:t>3</w:t>
        </w:r>
        <w:r w:rsidR="004B28B2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368680"/>
      <w:docPartObj>
        <w:docPartGallery w:val="Page Numbers (Bottom of Page)"/>
        <w:docPartUnique/>
      </w:docPartObj>
    </w:sdtPr>
    <w:sdtEndPr/>
    <w:sdtContent>
      <w:p w:rsidR="00CC2DA4" w:rsidRDefault="002A7707" w:rsidP="008B417D">
        <w:pPr>
          <w:pStyle w:val="Pieddepage"/>
          <w:jc w:val="center"/>
          <w:rPr>
            <w:sz w:val="20"/>
            <w:szCs w:val="20"/>
          </w:rPr>
        </w:pPr>
        <w:r>
          <w:rPr>
            <w:noProof/>
            <w:lang w:val="fr-LU" w:eastAsia="fr-LU"/>
          </w:rPr>
          <w:drawing>
            <wp:anchor distT="0" distB="0" distL="114300" distR="114300" simplePos="0" relativeHeight="251726848" behindDoc="0" locked="0" layoutInCell="1" allowOverlap="1" wp14:anchorId="6F49E861" wp14:editId="0164D27E">
              <wp:simplePos x="0" y="0"/>
              <wp:positionH relativeFrom="margin">
                <wp:posOffset>2266315</wp:posOffset>
              </wp:positionH>
              <wp:positionV relativeFrom="margin">
                <wp:posOffset>8573135</wp:posOffset>
              </wp:positionV>
              <wp:extent cx="676275" cy="819150"/>
              <wp:effectExtent l="0" t="0" r="0" b="0"/>
              <wp:wrapSquare wrapText="bothSides"/>
              <wp:docPr id="17" name="Imag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OIC_LOGO_CORPORATE_SYMBOL-CMYK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275" cy="819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</w:p>
      <w:p w:rsidR="00CC2DA4" w:rsidRDefault="00116919">
        <w:pPr>
          <w:pStyle w:val="Pieddepage"/>
          <w:jc w:val="right"/>
        </w:pPr>
        <w:r>
          <w:rPr>
            <w:noProof/>
            <w:sz w:val="20"/>
            <w:szCs w:val="20"/>
            <w:lang w:val="fr-LU" w:eastAsia="fr-LU"/>
          </w:rPr>
          <w:drawing>
            <wp:anchor distT="0" distB="0" distL="114300" distR="114300" simplePos="0" relativeHeight="251736064" behindDoc="0" locked="0" layoutInCell="1" allowOverlap="1">
              <wp:simplePos x="0" y="0"/>
              <wp:positionH relativeFrom="margin">
                <wp:posOffset>2994025</wp:posOffset>
              </wp:positionH>
              <wp:positionV relativeFrom="margin">
                <wp:posOffset>8728075</wp:posOffset>
              </wp:positionV>
              <wp:extent cx="1304925" cy="560705"/>
              <wp:effectExtent l="0" t="0" r="0" b="0"/>
              <wp:wrapSquare wrapText="bothSides"/>
              <wp:docPr id="19" name="Imag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04925" cy="56070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  <w:sz w:val="20"/>
            <w:szCs w:val="20"/>
            <w:lang w:val="fr-LU" w:eastAsia="fr-LU"/>
          </w:rPr>
          <w:drawing>
            <wp:anchor distT="0" distB="0" distL="114300" distR="114300" simplePos="0" relativeHeight="251732992" behindDoc="0" locked="0" layoutInCell="1" allowOverlap="1" wp14:anchorId="13EBEBFD" wp14:editId="5CC915F0">
              <wp:simplePos x="0" y="0"/>
              <wp:positionH relativeFrom="margin">
                <wp:posOffset>1062355</wp:posOffset>
              </wp:positionH>
              <wp:positionV relativeFrom="margin">
                <wp:posOffset>8693785</wp:posOffset>
              </wp:positionV>
              <wp:extent cx="949960" cy="683895"/>
              <wp:effectExtent l="0" t="0" r="0" b="0"/>
              <wp:wrapSquare wrapText="bothSides"/>
              <wp:docPr id="21" name="Imag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V1_SUBSIDIE¦êRINGS LOGO SPORT VLAANDEREN.JP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9960" cy="6838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sz w:val="20"/>
            <w:szCs w:val="20"/>
            <w:lang w:val="fr-LU" w:eastAsia="fr-LU"/>
          </w:rPr>
          <w:drawing>
            <wp:anchor distT="0" distB="0" distL="114300" distR="114300" simplePos="0" relativeHeight="251721728" behindDoc="0" locked="0" layoutInCell="1" allowOverlap="1" wp14:anchorId="365EBAFF" wp14:editId="6B389C67">
              <wp:simplePos x="0" y="0"/>
              <wp:positionH relativeFrom="margin">
                <wp:posOffset>190500</wp:posOffset>
              </wp:positionH>
              <wp:positionV relativeFrom="margin">
                <wp:posOffset>8703310</wp:posOffset>
              </wp:positionV>
              <wp:extent cx="752475" cy="561975"/>
              <wp:effectExtent l="0" t="0" r="0" b="0"/>
              <wp:wrapSquare wrapText="bothSides"/>
              <wp:docPr id="10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deps fwb.jpg"/>
                      <pic:cNvPicPr/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2475" cy="561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="005D083D">
          <w:rPr>
            <w:noProof/>
            <w:sz w:val="20"/>
            <w:szCs w:val="20"/>
            <w:lang w:val="fr-LU" w:eastAsia="fr-LU"/>
          </w:rPr>
          <w:drawing>
            <wp:anchor distT="0" distB="0" distL="114300" distR="114300" simplePos="0" relativeHeight="251731968" behindDoc="0" locked="0" layoutInCell="1" allowOverlap="1" wp14:anchorId="295B730A" wp14:editId="34591682">
              <wp:simplePos x="0" y="0"/>
              <wp:positionH relativeFrom="margin">
                <wp:posOffset>4271645</wp:posOffset>
              </wp:positionH>
              <wp:positionV relativeFrom="margin">
                <wp:posOffset>8759190</wp:posOffset>
              </wp:positionV>
              <wp:extent cx="1295400" cy="537845"/>
              <wp:effectExtent l="0" t="0" r="0" b="0"/>
              <wp:wrapSquare wrapText="bothSides"/>
              <wp:docPr id="20" name="Imag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R-logo-PMS.jpg"/>
                      <pic:cNvPicPr/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95400" cy="5378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B28B2">
          <w:fldChar w:fldCharType="begin"/>
        </w:r>
        <w:r w:rsidR="004B28B2">
          <w:instrText xml:space="preserve"> PAGE   \* MERGEFORMAT </w:instrText>
        </w:r>
        <w:r w:rsidR="004B28B2">
          <w:fldChar w:fldCharType="separate"/>
        </w:r>
        <w:r w:rsidR="00A06AD8">
          <w:rPr>
            <w:noProof/>
          </w:rPr>
          <w:t>5</w:t>
        </w:r>
        <w:r w:rsidR="004B28B2">
          <w:rPr>
            <w:noProof/>
          </w:rPr>
          <w:fldChar w:fldCharType="end"/>
        </w:r>
      </w:p>
    </w:sdtContent>
  </w:sdt>
  <w:p w:rsidR="00CC2DA4" w:rsidRPr="005558AF" w:rsidRDefault="00116919" w:rsidP="0093240C">
    <w:pPr>
      <w:pStyle w:val="Pieddepage"/>
      <w:tabs>
        <w:tab w:val="left" w:pos="7371"/>
        <w:tab w:val="left" w:pos="7938"/>
      </w:tabs>
      <w:jc w:val="center"/>
      <w:rPr>
        <w:sz w:val="20"/>
        <w:szCs w:val="20"/>
      </w:rPr>
    </w:pPr>
    <w:r>
      <w:rPr>
        <w:noProof/>
        <w:sz w:val="20"/>
        <w:szCs w:val="20"/>
        <w:lang w:val="fr-LU" w:eastAsia="fr-LU"/>
      </w:rPr>
      <w:drawing>
        <wp:anchor distT="0" distB="0" distL="114300" distR="114300" simplePos="0" relativeHeight="251735040" behindDoc="0" locked="0" layoutInCell="1" allowOverlap="1">
          <wp:simplePos x="0" y="0"/>
          <wp:positionH relativeFrom="margin">
            <wp:posOffset>2412365</wp:posOffset>
          </wp:positionH>
          <wp:positionV relativeFrom="margin">
            <wp:posOffset>19065240</wp:posOffset>
          </wp:positionV>
          <wp:extent cx="2411730" cy="103314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stbelgien_Logo_Color_sRGB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730" cy="1033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DA4" w:rsidRDefault="00CC2DA4" w:rsidP="00715AF1">
      <w:pPr>
        <w:spacing w:after="0" w:line="240" w:lineRule="auto"/>
      </w:pPr>
      <w:r>
        <w:separator/>
      </w:r>
    </w:p>
  </w:footnote>
  <w:footnote w:type="continuationSeparator" w:id="0">
    <w:p w:rsidR="00CC2DA4" w:rsidRDefault="00CC2DA4" w:rsidP="00715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79F0"/>
    <w:multiLevelType w:val="hybridMultilevel"/>
    <w:tmpl w:val="D060AA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505A7"/>
    <w:multiLevelType w:val="hybridMultilevel"/>
    <w:tmpl w:val="FDDECF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96BF6"/>
    <w:multiLevelType w:val="hybridMultilevel"/>
    <w:tmpl w:val="9D4E689E"/>
    <w:lvl w:ilvl="0" w:tplc="EDFEC89C">
      <w:start w:val="10"/>
      <w:numFmt w:val="decimal"/>
      <w:lvlText w:val="%1)"/>
      <w:lvlJc w:val="left"/>
      <w:pPr>
        <w:ind w:left="1170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12351DAF"/>
    <w:multiLevelType w:val="hybridMultilevel"/>
    <w:tmpl w:val="0E0EAF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3365A"/>
    <w:multiLevelType w:val="hybridMultilevel"/>
    <w:tmpl w:val="B13E03C2"/>
    <w:lvl w:ilvl="0" w:tplc="FE629872">
      <w:start w:val="13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F6079"/>
    <w:multiLevelType w:val="multilevel"/>
    <w:tmpl w:val="E3CA4930"/>
    <w:lvl w:ilvl="0">
      <w:start w:val="11"/>
      <w:numFmt w:val="decimal"/>
      <w:lvlText w:val="%1)"/>
      <w:lvlJc w:val="left"/>
      <w:pPr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F5D44"/>
    <w:multiLevelType w:val="hybridMultilevel"/>
    <w:tmpl w:val="662C38CC"/>
    <w:lvl w:ilvl="0" w:tplc="9D8220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597A1A"/>
    <w:multiLevelType w:val="hybridMultilevel"/>
    <w:tmpl w:val="82321740"/>
    <w:lvl w:ilvl="0" w:tplc="08090011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26C17"/>
    <w:multiLevelType w:val="hybridMultilevel"/>
    <w:tmpl w:val="821021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018F6"/>
    <w:multiLevelType w:val="hybridMultilevel"/>
    <w:tmpl w:val="D060AA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C471AB"/>
    <w:multiLevelType w:val="hybridMultilevel"/>
    <w:tmpl w:val="E56CE4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AC1186"/>
    <w:multiLevelType w:val="hybridMultilevel"/>
    <w:tmpl w:val="E56CE4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464580"/>
    <w:multiLevelType w:val="multilevel"/>
    <w:tmpl w:val="D060AA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61120"/>
    <w:multiLevelType w:val="hybridMultilevel"/>
    <w:tmpl w:val="C0D2C4BC"/>
    <w:lvl w:ilvl="0" w:tplc="8468F312">
      <w:start w:val="10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6A4A1B"/>
    <w:multiLevelType w:val="hybridMultilevel"/>
    <w:tmpl w:val="6DFA90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E1864"/>
    <w:multiLevelType w:val="hybridMultilevel"/>
    <w:tmpl w:val="E56CE4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2"/>
  </w:num>
  <w:num w:numId="9">
    <w:abstractNumId w:val="0"/>
  </w:num>
  <w:num w:numId="10">
    <w:abstractNumId w:val="9"/>
  </w:num>
  <w:num w:numId="11">
    <w:abstractNumId w:val="12"/>
  </w:num>
  <w:num w:numId="12">
    <w:abstractNumId w:val="7"/>
  </w:num>
  <w:num w:numId="13">
    <w:abstractNumId w:val="5"/>
  </w:num>
  <w:num w:numId="14">
    <w:abstractNumId w:val="4"/>
  </w:num>
  <w:num w:numId="15">
    <w:abstractNumId w:val="1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5AF1"/>
    <w:rsid w:val="000129A5"/>
    <w:rsid w:val="00020515"/>
    <w:rsid w:val="00025C8A"/>
    <w:rsid w:val="00046127"/>
    <w:rsid w:val="000467BF"/>
    <w:rsid w:val="000559E7"/>
    <w:rsid w:val="000614AC"/>
    <w:rsid w:val="000633B1"/>
    <w:rsid w:val="000669B7"/>
    <w:rsid w:val="000723BB"/>
    <w:rsid w:val="00077F91"/>
    <w:rsid w:val="000A3A3B"/>
    <w:rsid w:val="000A7243"/>
    <w:rsid w:val="000B0183"/>
    <w:rsid w:val="000C4823"/>
    <w:rsid w:val="000C57EF"/>
    <w:rsid w:val="000D1E2A"/>
    <w:rsid w:val="000F5230"/>
    <w:rsid w:val="00116919"/>
    <w:rsid w:val="0011764F"/>
    <w:rsid w:val="00130CB8"/>
    <w:rsid w:val="001432D7"/>
    <w:rsid w:val="00153363"/>
    <w:rsid w:val="00154744"/>
    <w:rsid w:val="00155129"/>
    <w:rsid w:val="00156E9A"/>
    <w:rsid w:val="001613AD"/>
    <w:rsid w:val="0017581F"/>
    <w:rsid w:val="001804CD"/>
    <w:rsid w:val="00196EAE"/>
    <w:rsid w:val="001A1342"/>
    <w:rsid w:val="001A39F9"/>
    <w:rsid w:val="001A701A"/>
    <w:rsid w:val="001B3761"/>
    <w:rsid w:val="001C19DB"/>
    <w:rsid w:val="001C2B04"/>
    <w:rsid w:val="001C4E45"/>
    <w:rsid w:val="001D030E"/>
    <w:rsid w:val="001D4223"/>
    <w:rsid w:val="001D465B"/>
    <w:rsid w:val="001E65C7"/>
    <w:rsid w:val="00205B52"/>
    <w:rsid w:val="00206EEC"/>
    <w:rsid w:val="0021320F"/>
    <w:rsid w:val="00215056"/>
    <w:rsid w:val="00220ED2"/>
    <w:rsid w:val="002450B0"/>
    <w:rsid w:val="002478F1"/>
    <w:rsid w:val="00253933"/>
    <w:rsid w:val="00253E71"/>
    <w:rsid w:val="002603A9"/>
    <w:rsid w:val="00264513"/>
    <w:rsid w:val="00275198"/>
    <w:rsid w:val="00277792"/>
    <w:rsid w:val="00277A50"/>
    <w:rsid w:val="00280DD4"/>
    <w:rsid w:val="00291D71"/>
    <w:rsid w:val="00293C40"/>
    <w:rsid w:val="00296DB6"/>
    <w:rsid w:val="002973D6"/>
    <w:rsid w:val="002A7707"/>
    <w:rsid w:val="002B1225"/>
    <w:rsid w:val="002C6ABA"/>
    <w:rsid w:val="002C72C6"/>
    <w:rsid w:val="002D02ED"/>
    <w:rsid w:val="002F0992"/>
    <w:rsid w:val="002F2D70"/>
    <w:rsid w:val="0030353F"/>
    <w:rsid w:val="003058C4"/>
    <w:rsid w:val="00314DDF"/>
    <w:rsid w:val="00317CD7"/>
    <w:rsid w:val="00320791"/>
    <w:rsid w:val="003353EC"/>
    <w:rsid w:val="00340A09"/>
    <w:rsid w:val="00340D0C"/>
    <w:rsid w:val="00365964"/>
    <w:rsid w:val="00390A0E"/>
    <w:rsid w:val="003922A2"/>
    <w:rsid w:val="003975BF"/>
    <w:rsid w:val="003B3356"/>
    <w:rsid w:val="003C033B"/>
    <w:rsid w:val="003C077F"/>
    <w:rsid w:val="003C1F02"/>
    <w:rsid w:val="003C5593"/>
    <w:rsid w:val="003D1DF5"/>
    <w:rsid w:val="003E5298"/>
    <w:rsid w:val="003F007A"/>
    <w:rsid w:val="003F1829"/>
    <w:rsid w:val="00405887"/>
    <w:rsid w:val="00417D4E"/>
    <w:rsid w:val="00421218"/>
    <w:rsid w:val="004219AB"/>
    <w:rsid w:val="00436533"/>
    <w:rsid w:val="00436EEC"/>
    <w:rsid w:val="00452E78"/>
    <w:rsid w:val="00453ACB"/>
    <w:rsid w:val="0046356F"/>
    <w:rsid w:val="00470482"/>
    <w:rsid w:val="0047608D"/>
    <w:rsid w:val="00483ACE"/>
    <w:rsid w:val="004840FD"/>
    <w:rsid w:val="00493BB0"/>
    <w:rsid w:val="004A6BCE"/>
    <w:rsid w:val="004B0051"/>
    <w:rsid w:val="004B28B2"/>
    <w:rsid w:val="004C483A"/>
    <w:rsid w:val="004D7482"/>
    <w:rsid w:val="004F7C8C"/>
    <w:rsid w:val="00503A22"/>
    <w:rsid w:val="00503BEB"/>
    <w:rsid w:val="00504DC9"/>
    <w:rsid w:val="00524593"/>
    <w:rsid w:val="00524AC0"/>
    <w:rsid w:val="005272B7"/>
    <w:rsid w:val="00533FED"/>
    <w:rsid w:val="00536E08"/>
    <w:rsid w:val="005558AF"/>
    <w:rsid w:val="00557265"/>
    <w:rsid w:val="00561B06"/>
    <w:rsid w:val="005625F0"/>
    <w:rsid w:val="0057058B"/>
    <w:rsid w:val="0057371F"/>
    <w:rsid w:val="00593ABA"/>
    <w:rsid w:val="00597BB3"/>
    <w:rsid w:val="005A1AFC"/>
    <w:rsid w:val="005A5BCA"/>
    <w:rsid w:val="005C6597"/>
    <w:rsid w:val="005D083D"/>
    <w:rsid w:val="005D2ADB"/>
    <w:rsid w:val="005F0C34"/>
    <w:rsid w:val="005F47FA"/>
    <w:rsid w:val="006006ED"/>
    <w:rsid w:val="00603CFD"/>
    <w:rsid w:val="0061243F"/>
    <w:rsid w:val="00612992"/>
    <w:rsid w:val="00626DDB"/>
    <w:rsid w:val="00643F47"/>
    <w:rsid w:val="00646907"/>
    <w:rsid w:val="00647806"/>
    <w:rsid w:val="006568CC"/>
    <w:rsid w:val="00663555"/>
    <w:rsid w:val="00674C20"/>
    <w:rsid w:val="00685854"/>
    <w:rsid w:val="00685FF6"/>
    <w:rsid w:val="00691036"/>
    <w:rsid w:val="00692B9F"/>
    <w:rsid w:val="006947B7"/>
    <w:rsid w:val="006A4B3D"/>
    <w:rsid w:val="006C069D"/>
    <w:rsid w:val="006C3728"/>
    <w:rsid w:val="006D41E1"/>
    <w:rsid w:val="006F1126"/>
    <w:rsid w:val="00715AF1"/>
    <w:rsid w:val="00720C47"/>
    <w:rsid w:val="007366AF"/>
    <w:rsid w:val="00767167"/>
    <w:rsid w:val="00767C9C"/>
    <w:rsid w:val="0077002D"/>
    <w:rsid w:val="00771050"/>
    <w:rsid w:val="00796505"/>
    <w:rsid w:val="007B67FA"/>
    <w:rsid w:val="007E0343"/>
    <w:rsid w:val="00801C06"/>
    <w:rsid w:val="00810106"/>
    <w:rsid w:val="00811B5F"/>
    <w:rsid w:val="0083091E"/>
    <w:rsid w:val="00854159"/>
    <w:rsid w:val="00860576"/>
    <w:rsid w:val="008656B1"/>
    <w:rsid w:val="008659DF"/>
    <w:rsid w:val="008779CB"/>
    <w:rsid w:val="008827D0"/>
    <w:rsid w:val="008938B5"/>
    <w:rsid w:val="008A4E3E"/>
    <w:rsid w:val="008B417D"/>
    <w:rsid w:val="008D2ACB"/>
    <w:rsid w:val="008E05A7"/>
    <w:rsid w:val="00910820"/>
    <w:rsid w:val="00910AB7"/>
    <w:rsid w:val="00921D7A"/>
    <w:rsid w:val="0093240C"/>
    <w:rsid w:val="00945D26"/>
    <w:rsid w:val="00962AE9"/>
    <w:rsid w:val="00970D23"/>
    <w:rsid w:val="00972973"/>
    <w:rsid w:val="0099103E"/>
    <w:rsid w:val="009B660B"/>
    <w:rsid w:val="009C06AF"/>
    <w:rsid w:val="00A01666"/>
    <w:rsid w:val="00A06AD8"/>
    <w:rsid w:val="00A144E6"/>
    <w:rsid w:val="00A14673"/>
    <w:rsid w:val="00A179A8"/>
    <w:rsid w:val="00A27ADF"/>
    <w:rsid w:val="00A375B6"/>
    <w:rsid w:val="00A41914"/>
    <w:rsid w:val="00A41B57"/>
    <w:rsid w:val="00A74F7B"/>
    <w:rsid w:val="00A82683"/>
    <w:rsid w:val="00A9583B"/>
    <w:rsid w:val="00AA4141"/>
    <w:rsid w:val="00AA42F3"/>
    <w:rsid w:val="00AB0A3F"/>
    <w:rsid w:val="00AC74D9"/>
    <w:rsid w:val="00AD6BA4"/>
    <w:rsid w:val="00B45064"/>
    <w:rsid w:val="00B52D75"/>
    <w:rsid w:val="00B8420C"/>
    <w:rsid w:val="00BA2CFD"/>
    <w:rsid w:val="00BA5477"/>
    <w:rsid w:val="00BC69DF"/>
    <w:rsid w:val="00BC7F7D"/>
    <w:rsid w:val="00BF399C"/>
    <w:rsid w:val="00BF48A1"/>
    <w:rsid w:val="00BF4C21"/>
    <w:rsid w:val="00C10D99"/>
    <w:rsid w:val="00C141AE"/>
    <w:rsid w:val="00C35348"/>
    <w:rsid w:val="00C4685E"/>
    <w:rsid w:val="00C65631"/>
    <w:rsid w:val="00C66642"/>
    <w:rsid w:val="00C92C55"/>
    <w:rsid w:val="00CA330D"/>
    <w:rsid w:val="00CA3346"/>
    <w:rsid w:val="00CA67D2"/>
    <w:rsid w:val="00CB0D33"/>
    <w:rsid w:val="00CC1216"/>
    <w:rsid w:val="00CC2DA4"/>
    <w:rsid w:val="00CE0313"/>
    <w:rsid w:val="00CE227B"/>
    <w:rsid w:val="00CE4E36"/>
    <w:rsid w:val="00D040F3"/>
    <w:rsid w:val="00D051B2"/>
    <w:rsid w:val="00D0716D"/>
    <w:rsid w:val="00D10D2C"/>
    <w:rsid w:val="00D11BDB"/>
    <w:rsid w:val="00D17161"/>
    <w:rsid w:val="00D215E6"/>
    <w:rsid w:val="00D33C51"/>
    <w:rsid w:val="00D374BA"/>
    <w:rsid w:val="00D461EA"/>
    <w:rsid w:val="00D477BE"/>
    <w:rsid w:val="00D6293E"/>
    <w:rsid w:val="00D63195"/>
    <w:rsid w:val="00D63ECD"/>
    <w:rsid w:val="00D83397"/>
    <w:rsid w:val="00DB70CB"/>
    <w:rsid w:val="00DC4102"/>
    <w:rsid w:val="00DD75B0"/>
    <w:rsid w:val="00DE699A"/>
    <w:rsid w:val="00DF24CE"/>
    <w:rsid w:val="00E0359C"/>
    <w:rsid w:val="00E12F32"/>
    <w:rsid w:val="00E25DDF"/>
    <w:rsid w:val="00E43144"/>
    <w:rsid w:val="00E5030A"/>
    <w:rsid w:val="00E84709"/>
    <w:rsid w:val="00E92D12"/>
    <w:rsid w:val="00EA2603"/>
    <w:rsid w:val="00EB1FA1"/>
    <w:rsid w:val="00EC78A2"/>
    <w:rsid w:val="00ED0FA3"/>
    <w:rsid w:val="00ED5628"/>
    <w:rsid w:val="00EF6800"/>
    <w:rsid w:val="00EF7013"/>
    <w:rsid w:val="00F30A1D"/>
    <w:rsid w:val="00F34367"/>
    <w:rsid w:val="00F577E4"/>
    <w:rsid w:val="00F60394"/>
    <w:rsid w:val="00F66D8D"/>
    <w:rsid w:val="00F72438"/>
    <w:rsid w:val="00F72793"/>
    <w:rsid w:val="00F749CA"/>
    <w:rsid w:val="00F8151D"/>
    <w:rsid w:val="00F9485B"/>
    <w:rsid w:val="00F95C84"/>
    <w:rsid w:val="00FA4391"/>
    <w:rsid w:val="00FC1EA2"/>
    <w:rsid w:val="00FC2F1E"/>
    <w:rsid w:val="00FD7F84"/>
    <w:rsid w:val="00FE4727"/>
    <w:rsid w:val="00FE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31CAD66D"/>
  <w15:docId w15:val="{77AF3A68-B043-491F-A9E8-C45B1D036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D1DF5"/>
    <w:rPr>
      <w:lang w:val="fr-BE"/>
    </w:rPr>
  </w:style>
  <w:style w:type="paragraph" w:styleId="Titre1">
    <w:name w:val="heading 1"/>
    <w:basedOn w:val="Normal"/>
    <w:next w:val="Normal"/>
    <w:link w:val="Titre1Car"/>
    <w:uiPriority w:val="9"/>
    <w:qFormat/>
    <w:rsid w:val="00BC7F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A54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5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5AF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5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5AF1"/>
  </w:style>
  <w:style w:type="paragraph" w:styleId="Pieddepage">
    <w:name w:val="footer"/>
    <w:basedOn w:val="Normal"/>
    <w:link w:val="PieddepageCar"/>
    <w:uiPriority w:val="99"/>
    <w:unhideWhenUsed/>
    <w:rsid w:val="004365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6533"/>
    <w:rPr>
      <w:lang w:val="fr-BE"/>
    </w:rPr>
  </w:style>
  <w:style w:type="character" w:styleId="Lienhypertexte">
    <w:name w:val="Hyperlink"/>
    <w:basedOn w:val="Policepardfaut"/>
    <w:uiPriority w:val="99"/>
    <w:unhideWhenUsed/>
    <w:rsid w:val="001804C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A1AF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BA54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BC7F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D833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ppelnotedebasdep">
    <w:name w:val="footnote reference"/>
    <w:basedOn w:val="Policepardfaut"/>
    <w:semiHidden/>
    <w:rsid w:val="000723BB"/>
  </w:style>
  <w:style w:type="paragraph" w:styleId="Notedebasdepage">
    <w:name w:val="footnote text"/>
    <w:basedOn w:val="Normal"/>
    <w:link w:val="NotedebasdepageCar"/>
    <w:semiHidden/>
    <w:rsid w:val="000723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0723BB"/>
    <w:rPr>
      <w:rFonts w:ascii="Times New Roman" w:eastAsia="Times New Roman" w:hAnsi="Times New Roman" w:cs="Times New Roman"/>
      <w:sz w:val="20"/>
      <w:szCs w:val="20"/>
      <w:lang w:val="fr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.haller@be-gold.b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9.jp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41"/>
    </mc:Choice>
    <mc:Fallback>
      <c:style val="41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Nom</c:v>
                </c:pt>
              </c:strCache>
            </c:strRef>
          </c:tx>
          <c:marker>
            <c:symbol val="none"/>
          </c:marker>
          <c:cat>
            <c:strRef>
              <c:f>Sheet1!$A$2:$A$5</c:f>
              <c:strCache>
                <c:ptCount val="1"/>
                <c:pt idx="0">
                  <c:v>Result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C86-4ECB-8DA4-F461030713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smooth val="0"/>
        <c:axId val="112646656"/>
        <c:axId val="112501888"/>
      </c:lineChart>
      <c:catAx>
        <c:axId val="1126466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2501888"/>
        <c:crosses val="autoZero"/>
        <c:auto val="1"/>
        <c:lblAlgn val="ctr"/>
        <c:lblOffset val="100"/>
        <c:noMultiLvlLbl val="0"/>
      </c:catAx>
      <c:valAx>
        <c:axId val="112501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26466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B4202-8555-4C5F-851A-3DF3E8A46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D1976755</Template>
  <TotalTime>0</TotalTime>
  <Pages>6</Pages>
  <Words>456</Words>
  <Characters>2514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diha</dc:creator>
  <cp:keywords/>
  <dc:description/>
  <cp:lastModifiedBy>Didier HALLER</cp:lastModifiedBy>
  <cp:revision>4</cp:revision>
  <cp:lastPrinted>2011-09-29T10:29:00Z</cp:lastPrinted>
  <dcterms:created xsi:type="dcterms:W3CDTF">2017-09-21T12:15:00Z</dcterms:created>
  <dcterms:modified xsi:type="dcterms:W3CDTF">2017-10-08T08:16:00Z</dcterms:modified>
</cp:coreProperties>
</file>